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BC8684" w14:textId="77777777" w:rsidR="007D1FC2" w:rsidRDefault="00F53305">
      <w:pPr>
        <w:jc w:val="center"/>
      </w:pPr>
      <w:r w:rsidRPr="000B2EE7">
        <w:rPr>
          <w:noProof/>
          <w:lang w:eastAsia="lt-LT"/>
        </w:rPr>
        <w:drawing>
          <wp:inline distT="0" distB="0" distL="0" distR="0" wp14:anchorId="57C16D5B" wp14:editId="328D2569">
            <wp:extent cx="685800" cy="861060"/>
            <wp:effectExtent l="0" t="0" r="0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61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813EB6" w14:textId="77777777" w:rsidR="007D1FC2" w:rsidRDefault="007D1FC2">
      <w:pPr>
        <w:jc w:val="center"/>
        <w:rPr>
          <w:b/>
        </w:rPr>
      </w:pPr>
      <w:bookmarkStart w:id="0" w:name="Institucija"/>
      <w:r>
        <w:rPr>
          <w:b/>
        </w:rPr>
        <w:t>VARĖNOS RAJONO SAVIVALDYBĖS MERAS</w:t>
      </w:r>
      <w:bookmarkEnd w:id="0"/>
    </w:p>
    <w:p w14:paraId="034F8DE9" w14:textId="77777777" w:rsidR="007D1FC2" w:rsidRDefault="007D1FC2">
      <w:pPr>
        <w:jc w:val="center"/>
        <w:rPr>
          <w:b/>
        </w:rPr>
      </w:pPr>
    </w:p>
    <w:p w14:paraId="570E332A" w14:textId="044559B4" w:rsidR="007D2143" w:rsidRDefault="007D1FC2" w:rsidP="007D2143">
      <w:pPr>
        <w:jc w:val="center"/>
        <w:rPr>
          <w:b/>
        </w:rPr>
      </w:pPr>
      <w:bookmarkStart w:id="1" w:name="Forma"/>
      <w:r>
        <w:rPr>
          <w:b/>
        </w:rPr>
        <w:t>POTVARKIS</w:t>
      </w:r>
      <w:bookmarkStart w:id="2" w:name="Data"/>
      <w:bookmarkEnd w:id="1"/>
    </w:p>
    <w:p w14:paraId="00F88E27" w14:textId="77777777" w:rsidR="00520457" w:rsidRDefault="00520457" w:rsidP="00520457">
      <w:pPr>
        <w:jc w:val="center"/>
        <w:rPr>
          <w:caps/>
        </w:rPr>
      </w:pPr>
      <w:r>
        <w:rPr>
          <w:b/>
          <w:bCs/>
          <w:caps/>
        </w:rPr>
        <w:fldChar w:fldCharType="begin">
          <w:ffData>
            <w:name w:val="pavadinimas"/>
            <w:enabled/>
            <w:calcOnExit w:val="0"/>
            <w:textInput>
              <w:default w:val="DĖL KO"/>
            </w:textInput>
          </w:ffData>
        </w:fldChar>
      </w:r>
      <w:bookmarkStart w:id="3" w:name="pavadinimas"/>
      <w:r>
        <w:rPr>
          <w:b/>
          <w:bCs/>
          <w:caps/>
        </w:rPr>
        <w:instrText xml:space="preserve"> FORMTEXT </w:instrText>
      </w:r>
      <w:r>
        <w:rPr>
          <w:b/>
          <w:bCs/>
          <w:caps/>
        </w:rPr>
      </w:r>
      <w:r>
        <w:rPr>
          <w:b/>
          <w:bCs/>
          <w:caps/>
        </w:rPr>
        <w:fldChar w:fldCharType="separate"/>
      </w:r>
      <w:r>
        <w:rPr>
          <w:b/>
          <w:bCs/>
          <w:caps/>
        </w:rPr>
        <w:t xml:space="preserve">dėl </w:t>
      </w:r>
      <w:r w:rsidRPr="00FA32B7">
        <w:rPr>
          <w:b/>
          <w:bCs/>
          <w:caps/>
          <w:noProof/>
        </w:rPr>
        <w:t>Varėnos rajono savivaldybės mero 202</w:t>
      </w:r>
      <w:r>
        <w:rPr>
          <w:b/>
          <w:bCs/>
          <w:caps/>
          <w:noProof/>
        </w:rPr>
        <w:t>6</w:t>
      </w:r>
      <w:r w:rsidRPr="00FA32B7">
        <w:rPr>
          <w:b/>
          <w:bCs/>
          <w:caps/>
          <w:noProof/>
        </w:rPr>
        <w:t xml:space="preserve"> m. </w:t>
      </w:r>
      <w:r>
        <w:rPr>
          <w:b/>
          <w:bCs/>
          <w:caps/>
          <w:noProof/>
        </w:rPr>
        <w:t>KOVO 10</w:t>
      </w:r>
      <w:r w:rsidRPr="00FA32B7">
        <w:rPr>
          <w:b/>
          <w:bCs/>
          <w:caps/>
          <w:noProof/>
        </w:rPr>
        <w:t xml:space="preserve"> d. potvark</w:t>
      </w:r>
      <w:r>
        <w:rPr>
          <w:b/>
          <w:bCs/>
          <w:caps/>
          <w:noProof/>
        </w:rPr>
        <w:t>io</w:t>
      </w:r>
      <w:r w:rsidRPr="00FA32B7">
        <w:rPr>
          <w:b/>
          <w:bCs/>
          <w:caps/>
          <w:noProof/>
        </w:rPr>
        <w:t xml:space="preserve"> Nr. MV-</w:t>
      </w:r>
      <w:r>
        <w:rPr>
          <w:b/>
          <w:bCs/>
          <w:caps/>
          <w:noProof/>
        </w:rPr>
        <w:t>133</w:t>
      </w:r>
      <w:r w:rsidRPr="00FA32B7">
        <w:rPr>
          <w:b/>
          <w:bCs/>
          <w:caps/>
          <w:noProof/>
        </w:rPr>
        <w:t xml:space="preserve"> </w:t>
      </w:r>
      <w:r>
        <w:rPr>
          <w:b/>
          <w:bCs/>
          <w:caps/>
          <w:noProof/>
        </w:rPr>
        <w:t>„</w:t>
      </w:r>
      <w:r w:rsidRPr="00FA32B7">
        <w:rPr>
          <w:b/>
          <w:bCs/>
          <w:caps/>
          <w:noProof/>
        </w:rPr>
        <w:t>Dėl Varėnos rajono savivaldybės ekstremaliųjų situacijų operacijų centro sudarymo“</w:t>
      </w:r>
      <w:r>
        <w:rPr>
          <w:b/>
          <w:bCs/>
          <w:caps/>
          <w:noProof/>
        </w:rPr>
        <w:t xml:space="preserve"> pakeitimo</w:t>
      </w:r>
      <w:r>
        <w:rPr>
          <w:b/>
          <w:bCs/>
          <w:caps/>
        </w:rPr>
        <w:fldChar w:fldCharType="end"/>
      </w:r>
      <w:bookmarkEnd w:id="3"/>
    </w:p>
    <w:p w14:paraId="790EC6BD" w14:textId="77777777" w:rsidR="006E4918" w:rsidRDefault="006E4918" w:rsidP="0087074F">
      <w:pPr>
        <w:jc w:val="center"/>
        <w:rPr>
          <w:b/>
        </w:rPr>
      </w:pPr>
    </w:p>
    <w:p w14:paraId="4504C991" w14:textId="5EF1CBE9" w:rsidR="004C3DC0" w:rsidRDefault="007D1FC2">
      <w:pPr>
        <w:jc w:val="center"/>
      </w:pPr>
      <w:r>
        <w:t>20</w:t>
      </w:r>
      <w:r w:rsidR="00A35584">
        <w:fldChar w:fldCharType="begin">
          <w:ffData>
            <w:name w:val=""/>
            <w:enabled/>
            <w:calcOnExit w:val="0"/>
            <w:textInput>
              <w:default w:val="26"/>
              <w:maxLength w:val="2"/>
            </w:textInput>
          </w:ffData>
        </w:fldChar>
      </w:r>
      <w:r w:rsidR="00A35584">
        <w:instrText xml:space="preserve"> FORMTEXT </w:instrText>
      </w:r>
      <w:r w:rsidR="00A35584">
        <w:fldChar w:fldCharType="separate"/>
      </w:r>
      <w:r w:rsidR="00A35584">
        <w:rPr>
          <w:noProof/>
        </w:rPr>
        <w:t>26</w:t>
      </w:r>
      <w:r w:rsidR="00A35584">
        <w:fldChar w:fldCharType="end"/>
      </w:r>
      <w:r>
        <w:t xml:space="preserve"> m. </w:t>
      </w:r>
      <w:r w:rsidR="00520457">
        <w:fldChar w:fldCharType="begin">
          <w:ffData>
            <w:name w:val=""/>
            <w:enabled/>
            <w:calcOnExit w:val="0"/>
            <w:textInput>
              <w:default w:val="rugpjūčio"/>
            </w:textInput>
          </w:ffData>
        </w:fldChar>
      </w:r>
      <w:r w:rsidR="00520457">
        <w:instrText xml:space="preserve"> FORMTEXT </w:instrText>
      </w:r>
      <w:r w:rsidR="00520457">
        <w:fldChar w:fldCharType="separate"/>
      </w:r>
      <w:r w:rsidR="00520457">
        <w:rPr>
          <w:noProof/>
        </w:rPr>
        <w:t>rugpjūčio</w:t>
      </w:r>
      <w:r w:rsidR="00520457">
        <w:fldChar w:fldCharType="end"/>
      </w:r>
      <w:r w:rsidR="00F53305">
        <w:t xml:space="preserve"> </w:t>
      </w:r>
      <w:r w:rsidR="00723A4E"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 w:rsidR="00723A4E">
        <w:instrText xml:space="preserve"> FORMTEXT </w:instrText>
      </w:r>
      <w:r w:rsidR="00723A4E">
        <w:fldChar w:fldCharType="separate"/>
      </w:r>
      <w:r w:rsidR="00723A4E">
        <w:rPr>
          <w:noProof/>
        </w:rPr>
        <w:t> </w:t>
      </w:r>
      <w:r w:rsidR="00723A4E">
        <w:rPr>
          <w:noProof/>
        </w:rPr>
        <w:t> </w:t>
      </w:r>
      <w:r w:rsidR="00723A4E">
        <w:fldChar w:fldCharType="end"/>
      </w:r>
      <w:r w:rsidR="00F53305">
        <w:t xml:space="preserve"> </w:t>
      </w:r>
      <w:r>
        <w:t>d.</w:t>
      </w:r>
      <w:bookmarkEnd w:id="2"/>
      <w:r>
        <w:t xml:space="preserve"> Nr. </w:t>
      </w:r>
      <w:r w:rsidR="003D5C14">
        <w:fldChar w:fldCharType="begin">
          <w:ffData>
            <w:name w:val="Nr"/>
            <w:enabled/>
            <w:calcOnExit w:val="0"/>
            <w:textInput>
              <w:default w:val="MV-"/>
            </w:textInput>
          </w:ffData>
        </w:fldChar>
      </w:r>
      <w:bookmarkStart w:id="4" w:name="Nr"/>
      <w:r w:rsidR="003D5C14">
        <w:instrText xml:space="preserve"> FORMTEXT </w:instrText>
      </w:r>
      <w:r w:rsidR="003D5C14">
        <w:fldChar w:fldCharType="separate"/>
      </w:r>
      <w:r w:rsidR="003D5C14">
        <w:rPr>
          <w:noProof/>
        </w:rPr>
        <w:t>MV-</w:t>
      </w:r>
      <w:r w:rsidR="003D5C14">
        <w:fldChar w:fldCharType="end"/>
      </w:r>
      <w:bookmarkEnd w:id="4"/>
    </w:p>
    <w:p w14:paraId="7D75BF77" w14:textId="3C0AF8A1" w:rsidR="00360E19" w:rsidRDefault="00CE320A" w:rsidP="00960957">
      <w:pPr>
        <w:tabs>
          <w:tab w:val="center" w:pos="4819"/>
          <w:tab w:val="left" w:pos="6180"/>
        </w:tabs>
      </w:pPr>
      <w:r>
        <w:tab/>
      </w:r>
      <w:r w:rsidR="007D1FC2">
        <w:t>Varėna</w:t>
      </w:r>
    </w:p>
    <w:p w14:paraId="61182FAE" w14:textId="05B988B3" w:rsidR="00311CEE" w:rsidRPr="00311CEE" w:rsidRDefault="00311CEE" w:rsidP="007B65CE">
      <w:pPr>
        <w:shd w:val="clear" w:color="auto" w:fill="FFFFFF"/>
        <w:tabs>
          <w:tab w:val="left" w:pos="1134"/>
        </w:tabs>
        <w:spacing w:line="276" w:lineRule="auto"/>
        <w:jc w:val="both"/>
      </w:pPr>
    </w:p>
    <w:p w14:paraId="0A82F9AA" w14:textId="2BEE37DF" w:rsidR="00520457" w:rsidRPr="0061279E" w:rsidRDefault="00520457" w:rsidP="00520457">
      <w:pPr>
        <w:ind w:firstLine="1134"/>
        <w:jc w:val="both"/>
        <w:rPr>
          <w:lang w:eastAsia="en-GB"/>
        </w:rPr>
      </w:pPr>
      <w:r>
        <w:rPr>
          <w:rFonts w:eastAsia="Courier New"/>
          <w:bCs/>
          <w:color w:val="000000"/>
          <w:lang w:eastAsia="lt-LT" w:bidi="lt-LT"/>
        </w:rPr>
        <w:t>P a k e i č i u Varėnos rajono savivaldybės mero 2026 m. kovo 10 d. potvarkį                          Nr. MV-133 „Dėl Varėnos rajono savivaldybės ekstremaliųjų situacijų operacijų centro sudarymo“ ir jį išdėstau nauja redakcija:</w:t>
      </w:r>
    </w:p>
    <w:p w14:paraId="5DB0A083" w14:textId="77777777" w:rsidR="00520457" w:rsidRDefault="00520457" w:rsidP="00520457">
      <w:pPr>
        <w:jc w:val="center"/>
        <w:rPr>
          <w:b/>
          <w:bCs/>
        </w:rPr>
      </w:pPr>
      <w:r>
        <w:rPr>
          <w:rFonts w:eastAsia="Courier New"/>
          <w:bCs/>
          <w:color w:val="000000"/>
          <w:lang w:eastAsia="lt-LT" w:bidi="lt-LT"/>
        </w:rPr>
        <w:t>„</w:t>
      </w:r>
      <w:r>
        <w:rPr>
          <w:b/>
          <w:bCs/>
        </w:rPr>
        <w:t>VARĖNOS RAJONO SAVIVALDYBĖS MERAS</w:t>
      </w:r>
    </w:p>
    <w:p w14:paraId="5C0AA36F" w14:textId="77777777" w:rsidR="00520457" w:rsidRDefault="00520457" w:rsidP="00520457">
      <w:pPr>
        <w:jc w:val="center"/>
        <w:rPr>
          <w:b/>
          <w:bCs/>
        </w:rPr>
      </w:pPr>
    </w:p>
    <w:p w14:paraId="1F2CD2C9" w14:textId="77777777" w:rsidR="00520457" w:rsidRDefault="00520457" w:rsidP="00520457">
      <w:pPr>
        <w:jc w:val="center"/>
        <w:rPr>
          <w:b/>
          <w:bCs/>
        </w:rPr>
      </w:pPr>
      <w:r>
        <w:rPr>
          <w:b/>
          <w:bCs/>
        </w:rPr>
        <w:t>POTVARKIS</w:t>
      </w:r>
    </w:p>
    <w:p w14:paraId="159F2D5B" w14:textId="77777777" w:rsidR="00520457" w:rsidRDefault="00520457" w:rsidP="00520457">
      <w:pPr>
        <w:widowControl w:val="0"/>
        <w:tabs>
          <w:tab w:val="left" w:pos="0"/>
          <w:tab w:val="left" w:pos="1276"/>
        </w:tabs>
        <w:jc w:val="center"/>
        <w:rPr>
          <w:rFonts w:eastAsia="Courier New"/>
          <w:b/>
          <w:color w:val="000000"/>
          <w:lang w:eastAsia="lt-LT" w:bidi="lt-LT"/>
        </w:rPr>
      </w:pPr>
      <w:r w:rsidRPr="006A65C5">
        <w:rPr>
          <w:rFonts w:eastAsia="Courier New"/>
          <w:b/>
          <w:color w:val="000000"/>
          <w:lang w:eastAsia="lt-LT" w:bidi="lt-LT"/>
        </w:rPr>
        <w:t>DĖL VARĖNOS RAJONO SAVIVALDYBĖS EKSTREMALIŲJŲ SITUACIJŲ</w:t>
      </w:r>
      <w:r>
        <w:rPr>
          <w:rFonts w:eastAsia="Courier New"/>
          <w:b/>
          <w:color w:val="000000"/>
          <w:lang w:eastAsia="lt-LT" w:bidi="lt-LT"/>
        </w:rPr>
        <w:t xml:space="preserve"> </w:t>
      </w:r>
      <w:r w:rsidRPr="006A65C5">
        <w:rPr>
          <w:rFonts w:eastAsia="Courier New"/>
          <w:b/>
          <w:color w:val="000000"/>
          <w:lang w:eastAsia="lt-LT" w:bidi="lt-LT"/>
        </w:rPr>
        <w:t>OPERACIJŲ CENTRO SUDARYMO</w:t>
      </w:r>
    </w:p>
    <w:p w14:paraId="169BC8B7" w14:textId="77777777" w:rsidR="00520457" w:rsidRPr="006A65C5" w:rsidRDefault="00520457" w:rsidP="00520457">
      <w:pPr>
        <w:widowControl w:val="0"/>
        <w:tabs>
          <w:tab w:val="left" w:pos="0"/>
          <w:tab w:val="left" w:pos="1276"/>
        </w:tabs>
        <w:ind w:firstLine="709"/>
        <w:jc w:val="center"/>
        <w:rPr>
          <w:rFonts w:eastAsia="Courier New"/>
          <w:b/>
          <w:color w:val="000000"/>
          <w:lang w:eastAsia="lt-LT" w:bidi="lt-LT"/>
        </w:rPr>
      </w:pPr>
    </w:p>
    <w:p w14:paraId="716FC0FC" w14:textId="77777777" w:rsidR="00520457" w:rsidRDefault="00520457" w:rsidP="00520457">
      <w:pPr>
        <w:widowControl w:val="0"/>
        <w:tabs>
          <w:tab w:val="left" w:pos="0"/>
          <w:tab w:val="left" w:pos="1418"/>
        </w:tabs>
        <w:ind w:firstLine="1134"/>
        <w:jc w:val="both"/>
        <w:rPr>
          <w:rFonts w:eastAsia="Courier New"/>
          <w:bCs/>
          <w:color w:val="000000"/>
          <w:lang w:eastAsia="lt-LT" w:bidi="lt-LT"/>
        </w:rPr>
      </w:pPr>
      <w:r>
        <w:rPr>
          <w:lang w:eastAsia="en-GB"/>
        </w:rPr>
        <w:t>Vadovaudamasis Lietuvos Respublikos vietos savivaldos įstatymo 25 straipsnio 1 ir 5 dalimis, Lietuvos Respublikos krizių valdymo ir civilinės saugos įstatymo 15 straipsnio 3 dalies 2 punktu,</w:t>
      </w:r>
    </w:p>
    <w:p w14:paraId="674B7FB3" w14:textId="77777777" w:rsidR="00520457" w:rsidRDefault="00520457" w:rsidP="00520457">
      <w:pPr>
        <w:widowControl w:val="0"/>
        <w:tabs>
          <w:tab w:val="left" w:pos="0"/>
          <w:tab w:val="left" w:pos="1418"/>
        </w:tabs>
        <w:ind w:firstLine="1134"/>
        <w:jc w:val="both"/>
        <w:rPr>
          <w:rFonts w:eastAsia="Courier New"/>
          <w:bCs/>
          <w:color w:val="000000"/>
          <w:lang w:eastAsia="lt-LT" w:bidi="lt-LT"/>
        </w:rPr>
      </w:pPr>
      <w:r>
        <w:rPr>
          <w:rFonts w:eastAsia="Courier New"/>
          <w:bCs/>
          <w:color w:val="000000"/>
          <w:lang w:eastAsia="lt-LT" w:bidi="lt-LT"/>
        </w:rPr>
        <w:t xml:space="preserve">s u d a r a u  Varėnos rajono savivaldybės ekstremaliųjų situacijų operacijų centrą: </w:t>
      </w:r>
    </w:p>
    <w:p w14:paraId="566EF57B" w14:textId="77777777" w:rsidR="00520457" w:rsidRPr="00C938B8" w:rsidRDefault="00520457" w:rsidP="00520457">
      <w:pPr>
        <w:pStyle w:val="Sraopastraipa"/>
        <w:widowControl w:val="0"/>
        <w:numPr>
          <w:ilvl w:val="0"/>
          <w:numId w:val="6"/>
        </w:numPr>
        <w:tabs>
          <w:tab w:val="left" w:pos="0"/>
          <w:tab w:val="left" w:pos="1418"/>
        </w:tabs>
        <w:ind w:left="0" w:firstLine="1134"/>
        <w:jc w:val="both"/>
        <w:rPr>
          <w:rFonts w:eastAsia="Courier New"/>
          <w:bCs/>
          <w:color w:val="000000"/>
          <w:lang w:eastAsia="lt-LT" w:bidi="lt-LT"/>
        </w:rPr>
      </w:pPr>
      <w:r w:rsidRPr="00EB0BF4">
        <w:rPr>
          <w:rFonts w:eastAsia="Courier New"/>
          <w:bCs/>
          <w:color w:val="000000"/>
          <w:lang w:eastAsia="lt-LT" w:bidi="lt-LT"/>
        </w:rPr>
        <w:t xml:space="preserve">Ekstremaliųjų situacijų operacijų centro vadovas – </w:t>
      </w:r>
      <w:r>
        <w:rPr>
          <w:rFonts w:eastAsia="Courier New"/>
          <w:bCs/>
          <w:color w:val="000000"/>
          <w:lang w:eastAsia="lt-LT" w:bidi="lt-LT"/>
        </w:rPr>
        <w:t xml:space="preserve">Alvydas Verbickas, </w:t>
      </w:r>
      <w:r w:rsidRPr="00EB0BF4">
        <w:rPr>
          <w:rFonts w:eastAsia="Courier New"/>
          <w:bCs/>
          <w:color w:val="000000"/>
          <w:lang w:eastAsia="lt-LT" w:bidi="lt-LT"/>
        </w:rPr>
        <w:t xml:space="preserve">Varėnos rajono savivaldybės </w:t>
      </w:r>
      <w:r>
        <w:rPr>
          <w:rFonts w:eastAsia="Courier New"/>
          <w:bCs/>
          <w:color w:val="000000"/>
          <w:lang w:eastAsia="lt-LT" w:bidi="lt-LT"/>
        </w:rPr>
        <w:t>vice</w:t>
      </w:r>
      <w:r w:rsidRPr="00EB0BF4">
        <w:rPr>
          <w:rFonts w:eastAsia="Courier New"/>
          <w:bCs/>
          <w:color w:val="000000"/>
          <w:lang w:eastAsia="lt-LT" w:bidi="lt-LT"/>
        </w:rPr>
        <w:t>meras</w:t>
      </w:r>
      <w:r>
        <w:rPr>
          <w:rFonts w:eastAsia="Courier New"/>
          <w:bCs/>
          <w:color w:val="000000"/>
          <w:lang w:eastAsia="lt-LT" w:bidi="lt-LT"/>
        </w:rPr>
        <w:t>.</w:t>
      </w:r>
    </w:p>
    <w:p w14:paraId="79CC4865" w14:textId="77777777" w:rsidR="00520457" w:rsidRDefault="00520457" w:rsidP="00520457">
      <w:pPr>
        <w:widowControl w:val="0"/>
        <w:tabs>
          <w:tab w:val="left" w:pos="0"/>
          <w:tab w:val="left" w:pos="1418"/>
        </w:tabs>
        <w:ind w:firstLine="1134"/>
        <w:jc w:val="both"/>
        <w:rPr>
          <w:rFonts w:eastAsia="Courier New"/>
          <w:bCs/>
          <w:color w:val="000000"/>
          <w:lang w:eastAsia="lt-LT" w:bidi="lt-LT"/>
        </w:rPr>
      </w:pPr>
      <w:r>
        <w:rPr>
          <w:rFonts w:eastAsia="Courier New"/>
          <w:bCs/>
          <w:color w:val="000000"/>
          <w:lang w:eastAsia="lt-LT" w:bidi="lt-LT"/>
        </w:rPr>
        <w:t xml:space="preserve">2. Ekstremalių situacijų operacijų centro koordinatorius </w:t>
      </w:r>
      <w:r w:rsidRPr="00391B81">
        <w:rPr>
          <w:rFonts w:eastAsia="Courier New"/>
          <w:bCs/>
          <w:color w:val="000000"/>
          <w:lang w:eastAsia="lt-LT" w:bidi="lt-LT"/>
        </w:rPr>
        <w:t>–</w:t>
      </w:r>
      <w:r>
        <w:rPr>
          <w:rFonts w:eastAsia="Courier New"/>
          <w:bCs/>
          <w:color w:val="000000"/>
          <w:lang w:eastAsia="lt-LT" w:bidi="lt-LT"/>
        </w:rPr>
        <w:t xml:space="preserve"> Valdas Tamulevičius, Varėnos rajono savivaldybės administracijos patarėjas (parengties pareigūnas).</w:t>
      </w:r>
    </w:p>
    <w:p w14:paraId="2D024D4B" w14:textId="77777777" w:rsidR="00520457" w:rsidRDefault="00520457" w:rsidP="00520457">
      <w:pPr>
        <w:widowControl w:val="0"/>
        <w:tabs>
          <w:tab w:val="left" w:pos="0"/>
          <w:tab w:val="left" w:pos="1418"/>
        </w:tabs>
        <w:ind w:firstLine="1134"/>
        <w:jc w:val="both"/>
        <w:rPr>
          <w:rFonts w:eastAsia="Courier New"/>
          <w:bCs/>
          <w:color w:val="000000"/>
          <w:lang w:eastAsia="lt-LT" w:bidi="lt-LT"/>
        </w:rPr>
      </w:pPr>
      <w:r>
        <w:rPr>
          <w:rFonts w:eastAsia="Courier New"/>
          <w:bCs/>
          <w:color w:val="000000"/>
          <w:lang w:eastAsia="lt-LT" w:bidi="lt-LT"/>
        </w:rPr>
        <w:t>3. Operacinio vertinimo ir ekstremaliųjų situacijų prevencijos grupė:</w:t>
      </w:r>
    </w:p>
    <w:p w14:paraId="4C5C00CD" w14:textId="77777777" w:rsidR="00520457" w:rsidRDefault="00520457" w:rsidP="00520457">
      <w:pPr>
        <w:widowControl w:val="0"/>
        <w:tabs>
          <w:tab w:val="left" w:pos="0"/>
          <w:tab w:val="left" w:pos="1418"/>
        </w:tabs>
        <w:ind w:firstLine="1134"/>
        <w:jc w:val="both"/>
        <w:rPr>
          <w:rFonts w:eastAsia="Courier New"/>
          <w:bCs/>
          <w:color w:val="000000"/>
          <w:lang w:eastAsia="lt-LT" w:bidi="lt-LT"/>
        </w:rPr>
      </w:pPr>
      <w:r>
        <w:rPr>
          <w:rFonts w:eastAsia="Courier New"/>
          <w:bCs/>
          <w:color w:val="000000"/>
          <w:lang w:eastAsia="lt-LT" w:bidi="lt-LT"/>
        </w:rPr>
        <w:t>3</w:t>
      </w:r>
      <w:r w:rsidRPr="00AC38AD">
        <w:rPr>
          <w:rFonts w:eastAsia="Courier New"/>
          <w:bCs/>
          <w:color w:val="000000"/>
          <w:lang w:eastAsia="lt-LT" w:bidi="lt-LT"/>
        </w:rPr>
        <w:t xml:space="preserve">.1. grupės vadovas – </w:t>
      </w:r>
      <w:proofErr w:type="spellStart"/>
      <w:r w:rsidRPr="00AC38AD">
        <w:rPr>
          <w:rFonts w:eastAsia="Courier New"/>
          <w:bCs/>
          <w:color w:val="000000"/>
          <w:lang w:eastAsia="lt-LT" w:bidi="lt-LT"/>
        </w:rPr>
        <w:t>Ruslan</w:t>
      </w:r>
      <w:proofErr w:type="spellEnd"/>
      <w:r w:rsidRPr="00AC38AD">
        <w:rPr>
          <w:rFonts w:eastAsia="Courier New"/>
          <w:bCs/>
          <w:color w:val="000000"/>
          <w:lang w:eastAsia="lt-LT" w:bidi="lt-LT"/>
        </w:rPr>
        <w:t xml:space="preserve"> </w:t>
      </w:r>
      <w:proofErr w:type="spellStart"/>
      <w:r w:rsidRPr="00AC38AD">
        <w:rPr>
          <w:rFonts w:eastAsia="Courier New"/>
          <w:bCs/>
          <w:color w:val="000000"/>
          <w:lang w:eastAsia="lt-LT" w:bidi="lt-LT"/>
        </w:rPr>
        <w:t>Oleinik</w:t>
      </w:r>
      <w:proofErr w:type="spellEnd"/>
      <w:r w:rsidRPr="00AC38AD">
        <w:rPr>
          <w:rFonts w:eastAsia="Courier New"/>
          <w:bCs/>
          <w:color w:val="000000"/>
          <w:lang w:eastAsia="lt-LT" w:bidi="lt-LT"/>
        </w:rPr>
        <w:t>, Varėnos rajono savivaldybės</w:t>
      </w:r>
      <w:r>
        <w:rPr>
          <w:rFonts w:eastAsia="Courier New"/>
          <w:bCs/>
          <w:color w:val="000000"/>
          <w:lang w:eastAsia="lt-LT" w:bidi="lt-LT"/>
        </w:rPr>
        <w:t xml:space="preserve"> administracijos</w:t>
      </w:r>
      <w:r w:rsidRPr="00AC38AD">
        <w:rPr>
          <w:rFonts w:eastAsia="Courier New"/>
          <w:bCs/>
          <w:color w:val="000000"/>
          <w:lang w:eastAsia="lt-LT" w:bidi="lt-LT"/>
        </w:rPr>
        <w:t xml:space="preserve"> vyriausiasis specialistas (mobilizacijai); </w:t>
      </w:r>
    </w:p>
    <w:p w14:paraId="0097880D" w14:textId="77777777" w:rsidR="00520457" w:rsidRDefault="00520457" w:rsidP="00520457">
      <w:pPr>
        <w:widowControl w:val="0"/>
        <w:tabs>
          <w:tab w:val="left" w:pos="0"/>
          <w:tab w:val="left" w:pos="1418"/>
        </w:tabs>
        <w:ind w:firstLine="1134"/>
        <w:jc w:val="both"/>
        <w:rPr>
          <w:rFonts w:eastAsia="Courier New"/>
          <w:bCs/>
          <w:color w:val="000000"/>
          <w:lang w:eastAsia="lt-LT" w:bidi="lt-LT"/>
        </w:rPr>
      </w:pPr>
      <w:r>
        <w:rPr>
          <w:rFonts w:eastAsia="Courier New"/>
          <w:bCs/>
          <w:color w:val="000000"/>
          <w:lang w:eastAsia="lt-LT" w:bidi="lt-LT"/>
        </w:rPr>
        <w:t>3</w:t>
      </w:r>
      <w:r w:rsidRPr="00AC38AD">
        <w:rPr>
          <w:rFonts w:eastAsia="Courier New"/>
          <w:bCs/>
          <w:color w:val="000000"/>
          <w:lang w:eastAsia="lt-LT" w:bidi="lt-LT"/>
        </w:rPr>
        <w:t xml:space="preserve">.2. Artūras Šimkus, Valstybinės maisto ir veterinarijos tarnybos Priežiūros departamento Alytaus apygardos Priežiūros skyriaus </w:t>
      </w:r>
      <w:r>
        <w:rPr>
          <w:rFonts w:eastAsia="Courier New"/>
          <w:bCs/>
          <w:color w:val="000000"/>
          <w:lang w:eastAsia="lt-LT" w:bidi="lt-LT"/>
        </w:rPr>
        <w:t>vedėjas</w:t>
      </w:r>
      <w:r w:rsidRPr="00972369">
        <w:rPr>
          <w:rFonts w:eastAsia="Courier New"/>
          <w:bCs/>
          <w:color w:val="000000"/>
          <w:lang w:eastAsia="lt-LT" w:bidi="lt-LT"/>
        </w:rPr>
        <w:t>;</w:t>
      </w:r>
    </w:p>
    <w:p w14:paraId="504B0A74" w14:textId="77777777" w:rsidR="00520457" w:rsidRDefault="00520457" w:rsidP="00520457">
      <w:pPr>
        <w:widowControl w:val="0"/>
        <w:tabs>
          <w:tab w:val="left" w:pos="0"/>
          <w:tab w:val="left" w:pos="1418"/>
        </w:tabs>
        <w:ind w:firstLine="1134"/>
        <w:jc w:val="both"/>
        <w:rPr>
          <w:rFonts w:eastAsia="Courier New"/>
          <w:bCs/>
          <w:color w:val="000000"/>
          <w:lang w:eastAsia="lt-LT" w:bidi="lt-LT"/>
        </w:rPr>
      </w:pPr>
      <w:r>
        <w:rPr>
          <w:rFonts w:eastAsia="Courier New"/>
          <w:bCs/>
          <w:color w:val="000000"/>
          <w:lang w:eastAsia="lt-LT" w:bidi="lt-LT"/>
        </w:rPr>
        <w:t>3.3</w:t>
      </w:r>
      <w:r w:rsidRPr="00753DD8">
        <w:rPr>
          <w:rFonts w:eastAsia="Courier New"/>
          <w:bCs/>
          <w:color w:val="000000"/>
          <w:lang w:eastAsia="lt-LT" w:bidi="lt-LT"/>
        </w:rPr>
        <w:t>. Andrius Kandratavičius, Priešgaisrinės apsaugos ir gelbėjimo departamento prie Vidaus reikalų ministerijos Vilniaus priešgaisrinės gelbėjimo valdybos Varėnos priešgaisrinės tarnybos viršininkas;</w:t>
      </w:r>
    </w:p>
    <w:p w14:paraId="69DCD2AA" w14:textId="77777777" w:rsidR="00520457" w:rsidRDefault="00520457" w:rsidP="00520457">
      <w:pPr>
        <w:widowControl w:val="0"/>
        <w:tabs>
          <w:tab w:val="left" w:pos="0"/>
          <w:tab w:val="left" w:pos="1418"/>
        </w:tabs>
        <w:ind w:firstLine="1134"/>
        <w:jc w:val="both"/>
        <w:rPr>
          <w:rFonts w:eastAsia="Courier New"/>
          <w:bCs/>
          <w:color w:val="000000"/>
          <w:lang w:eastAsia="lt-LT" w:bidi="lt-LT"/>
        </w:rPr>
      </w:pPr>
      <w:r>
        <w:rPr>
          <w:rFonts w:eastAsia="Courier New"/>
          <w:bCs/>
          <w:color w:val="000000"/>
          <w:lang w:eastAsia="lt-LT" w:bidi="lt-LT"/>
        </w:rPr>
        <w:t>3</w:t>
      </w:r>
      <w:r w:rsidRPr="001875E8">
        <w:rPr>
          <w:rFonts w:eastAsia="Courier New"/>
          <w:bCs/>
          <w:color w:val="000000"/>
          <w:lang w:eastAsia="lt-LT" w:bidi="lt-LT"/>
        </w:rPr>
        <w:t xml:space="preserve">.4. </w:t>
      </w:r>
      <w:r>
        <w:rPr>
          <w:rFonts w:eastAsia="Courier New"/>
          <w:bCs/>
          <w:color w:val="000000"/>
          <w:lang w:eastAsia="lt-LT" w:bidi="lt-LT"/>
        </w:rPr>
        <w:t xml:space="preserve">Raimundas </w:t>
      </w:r>
      <w:proofErr w:type="spellStart"/>
      <w:r>
        <w:rPr>
          <w:rFonts w:eastAsia="Courier New"/>
          <w:bCs/>
          <w:color w:val="000000"/>
          <w:lang w:eastAsia="lt-LT" w:bidi="lt-LT"/>
        </w:rPr>
        <w:t>Jaciunskas</w:t>
      </w:r>
      <w:proofErr w:type="spellEnd"/>
      <w:r w:rsidRPr="001875E8">
        <w:rPr>
          <w:rFonts w:eastAsia="Courier New"/>
          <w:bCs/>
          <w:color w:val="000000"/>
          <w:lang w:eastAsia="lt-LT" w:bidi="lt-LT"/>
        </w:rPr>
        <w:t>, Alytaus apskrities vyriausiojo policijos komisariato Varėnos rajono policijos komisariato viršininkas;</w:t>
      </w:r>
    </w:p>
    <w:p w14:paraId="578AB6D9" w14:textId="77777777" w:rsidR="00520457" w:rsidRPr="00171DD0" w:rsidRDefault="00520457" w:rsidP="00520457">
      <w:pPr>
        <w:widowControl w:val="0"/>
        <w:tabs>
          <w:tab w:val="left" w:pos="0"/>
          <w:tab w:val="left" w:pos="1418"/>
        </w:tabs>
        <w:ind w:firstLine="1134"/>
        <w:jc w:val="both"/>
        <w:rPr>
          <w:rFonts w:eastAsia="Courier New"/>
          <w:bCs/>
          <w:color w:val="000000"/>
          <w:szCs w:val="24"/>
          <w:lang w:eastAsia="lt-LT" w:bidi="lt-LT"/>
        </w:rPr>
      </w:pPr>
      <w:r>
        <w:rPr>
          <w:rFonts w:eastAsia="Courier New"/>
          <w:bCs/>
          <w:color w:val="000000"/>
          <w:lang w:eastAsia="lt-LT" w:bidi="lt-LT"/>
        </w:rPr>
        <w:t>3.5</w:t>
      </w:r>
      <w:r w:rsidRPr="004009A9">
        <w:rPr>
          <w:rFonts w:eastAsia="Courier New"/>
          <w:bCs/>
          <w:color w:val="000000"/>
          <w:lang w:eastAsia="lt-LT" w:bidi="lt-LT"/>
        </w:rPr>
        <w:t xml:space="preserve">. </w:t>
      </w:r>
      <w:r w:rsidRPr="00171DD0">
        <w:rPr>
          <w:rFonts w:eastAsia="Courier New"/>
          <w:bCs/>
          <w:color w:val="000000"/>
          <w:szCs w:val="24"/>
          <w:lang w:eastAsia="lt-LT" w:bidi="lt-LT"/>
        </w:rPr>
        <w:t xml:space="preserve">Vilius </w:t>
      </w:r>
      <w:proofErr w:type="spellStart"/>
      <w:r w:rsidRPr="00171DD0">
        <w:rPr>
          <w:rFonts w:eastAsia="Courier New"/>
          <w:bCs/>
          <w:color w:val="000000"/>
          <w:szCs w:val="24"/>
          <w:lang w:eastAsia="lt-LT" w:bidi="lt-LT"/>
        </w:rPr>
        <w:t>Zalanskas</w:t>
      </w:r>
      <w:proofErr w:type="spellEnd"/>
      <w:r w:rsidRPr="00171DD0">
        <w:rPr>
          <w:rFonts w:eastAsia="Courier New"/>
          <w:bCs/>
          <w:color w:val="000000"/>
          <w:szCs w:val="24"/>
          <w:lang w:eastAsia="lt-LT" w:bidi="lt-LT"/>
        </w:rPr>
        <w:t xml:space="preserve">, </w:t>
      </w:r>
      <w:r w:rsidRPr="00171DD0">
        <w:rPr>
          <w:szCs w:val="24"/>
        </w:rPr>
        <w:t>Aplinkos apsaugos departamento Kauno valdybos Alytaus aplinkos apsaugos skyriaus vyresn</w:t>
      </w:r>
      <w:r>
        <w:rPr>
          <w:szCs w:val="24"/>
        </w:rPr>
        <w:t>ysis</w:t>
      </w:r>
      <w:r w:rsidRPr="00171DD0">
        <w:rPr>
          <w:szCs w:val="24"/>
        </w:rPr>
        <w:t xml:space="preserve"> specialistas</w:t>
      </w:r>
      <w:r w:rsidRPr="00171DD0">
        <w:rPr>
          <w:rFonts w:eastAsia="Courier New"/>
          <w:bCs/>
          <w:color w:val="000000"/>
          <w:szCs w:val="24"/>
          <w:lang w:eastAsia="lt-LT" w:bidi="lt-LT"/>
        </w:rPr>
        <w:t>;</w:t>
      </w:r>
    </w:p>
    <w:p w14:paraId="7F957CAB" w14:textId="77777777" w:rsidR="00520457" w:rsidRDefault="00520457" w:rsidP="00520457">
      <w:pPr>
        <w:widowControl w:val="0"/>
        <w:tabs>
          <w:tab w:val="left" w:pos="0"/>
          <w:tab w:val="left" w:pos="1418"/>
        </w:tabs>
        <w:ind w:firstLine="1134"/>
        <w:jc w:val="both"/>
        <w:rPr>
          <w:rFonts w:eastAsia="Courier New"/>
          <w:bCs/>
          <w:color w:val="000000"/>
          <w:lang w:eastAsia="lt-LT" w:bidi="lt-LT"/>
        </w:rPr>
      </w:pPr>
      <w:r>
        <w:rPr>
          <w:rFonts w:eastAsia="Courier New"/>
          <w:bCs/>
          <w:color w:val="000000"/>
          <w:lang w:eastAsia="lt-LT" w:bidi="lt-LT"/>
        </w:rPr>
        <w:t>3.6</w:t>
      </w:r>
      <w:r w:rsidRPr="004569FE">
        <w:rPr>
          <w:rFonts w:eastAsia="Courier New"/>
          <w:bCs/>
          <w:color w:val="000000"/>
          <w:lang w:eastAsia="lt-LT" w:bidi="lt-LT"/>
        </w:rPr>
        <w:t>. Egidijus Pupšys, Valstybės</w:t>
      </w:r>
      <w:r>
        <w:rPr>
          <w:rFonts w:eastAsia="Courier New"/>
          <w:bCs/>
          <w:color w:val="000000"/>
          <w:lang w:eastAsia="lt-LT" w:bidi="lt-LT"/>
        </w:rPr>
        <w:t xml:space="preserve"> sienos apsaugos tarnybos Varėnos pasienio rinktinės vado pavaduotojas;</w:t>
      </w:r>
    </w:p>
    <w:p w14:paraId="24DCA429" w14:textId="77777777" w:rsidR="00520457" w:rsidRDefault="00520457" w:rsidP="00520457">
      <w:pPr>
        <w:widowControl w:val="0"/>
        <w:tabs>
          <w:tab w:val="left" w:pos="0"/>
          <w:tab w:val="left" w:pos="1418"/>
        </w:tabs>
        <w:ind w:firstLine="1134"/>
        <w:jc w:val="both"/>
        <w:rPr>
          <w:rFonts w:eastAsia="Courier New"/>
          <w:bCs/>
          <w:color w:val="000000"/>
          <w:lang w:eastAsia="lt-LT" w:bidi="lt-LT"/>
        </w:rPr>
      </w:pPr>
      <w:r>
        <w:rPr>
          <w:rFonts w:eastAsia="Courier New"/>
          <w:bCs/>
          <w:color w:val="000000"/>
          <w:lang w:eastAsia="lt-LT" w:bidi="lt-LT"/>
        </w:rPr>
        <w:t xml:space="preserve">3.7. Dalia </w:t>
      </w:r>
      <w:proofErr w:type="spellStart"/>
      <w:r>
        <w:rPr>
          <w:rFonts w:eastAsia="Courier New"/>
          <w:bCs/>
          <w:color w:val="000000"/>
          <w:lang w:eastAsia="lt-LT" w:bidi="lt-LT"/>
        </w:rPr>
        <w:t>Kitavičienė</w:t>
      </w:r>
      <w:proofErr w:type="spellEnd"/>
      <w:r>
        <w:rPr>
          <w:rFonts w:eastAsia="Courier New"/>
          <w:bCs/>
          <w:color w:val="000000"/>
          <w:lang w:eastAsia="lt-LT" w:bidi="lt-LT"/>
        </w:rPr>
        <w:t>, Varėnos rajono savivaldybės administracijos sveikatos reikalų koordinatorė (vyriausioji specialistė);</w:t>
      </w:r>
    </w:p>
    <w:p w14:paraId="3F926C12" w14:textId="77777777" w:rsidR="00520457" w:rsidRPr="005554BF" w:rsidRDefault="00520457" w:rsidP="00520457">
      <w:pPr>
        <w:widowControl w:val="0"/>
        <w:tabs>
          <w:tab w:val="left" w:pos="0"/>
          <w:tab w:val="left" w:pos="1418"/>
        </w:tabs>
        <w:ind w:firstLine="1134"/>
        <w:jc w:val="both"/>
        <w:rPr>
          <w:rFonts w:eastAsia="Courier New"/>
          <w:bCs/>
          <w:color w:val="000000"/>
          <w:lang w:eastAsia="lt-LT" w:bidi="lt-LT"/>
        </w:rPr>
      </w:pPr>
      <w:r>
        <w:rPr>
          <w:rFonts w:eastAsia="Courier New"/>
          <w:bCs/>
          <w:color w:val="000000"/>
          <w:lang w:eastAsia="lt-LT" w:bidi="lt-LT"/>
        </w:rPr>
        <w:t>3</w:t>
      </w:r>
      <w:r w:rsidRPr="005554BF">
        <w:rPr>
          <w:rFonts w:eastAsia="Courier New"/>
          <w:bCs/>
          <w:color w:val="000000"/>
          <w:lang w:eastAsia="lt-LT" w:bidi="lt-LT"/>
        </w:rPr>
        <w:t>.8.</w:t>
      </w:r>
      <w:r>
        <w:rPr>
          <w:rFonts w:eastAsia="Courier New"/>
          <w:bCs/>
          <w:color w:val="000000"/>
          <w:lang w:eastAsia="lt-LT" w:bidi="lt-LT"/>
        </w:rPr>
        <w:t xml:space="preserve"> </w:t>
      </w:r>
      <w:r w:rsidRPr="005554BF">
        <w:rPr>
          <w:rFonts w:eastAsia="Courier New"/>
          <w:bCs/>
          <w:color w:val="000000"/>
          <w:lang w:eastAsia="lt-LT" w:bidi="lt-LT"/>
        </w:rPr>
        <w:t xml:space="preserve">Rimgaudas </w:t>
      </w:r>
      <w:proofErr w:type="spellStart"/>
      <w:r w:rsidRPr="005554BF">
        <w:rPr>
          <w:rFonts w:eastAsia="Courier New"/>
          <w:bCs/>
          <w:color w:val="000000"/>
          <w:lang w:eastAsia="lt-LT" w:bidi="lt-LT"/>
        </w:rPr>
        <w:t>Kreivėnas</w:t>
      </w:r>
      <w:proofErr w:type="spellEnd"/>
      <w:r w:rsidRPr="005554BF">
        <w:rPr>
          <w:rFonts w:eastAsia="Courier New"/>
          <w:bCs/>
          <w:color w:val="000000"/>
          <w:lang w:eastAsia="lt-LT" w:bidi="lt-LT"/>
        </w:rPr>
        <w:t xml:space="preserve">, </w:t>
      </w:r>
      <w:r>
        <w:rPr>
          <w:rFonts w:eastAsia="Courier New"/>
          <w:bCs/>
          <w:color w:val="000000"/>
          <w:lang w:eastAsia="lt-LT" w:bidi="lt-LT"/>
        </w:rPr>
        <w:t>AB „</w:t>
      </w:r>
      <w:r w:rsidRPr="005554BF">
        <w:rPr>
          <w:rFonts w:eastAsia="Courier New"/>
          <w:bCs/>
          <w:color w:val="000000"/>
          <w:lang w:eastAsia="lt-LT" w:bidi="lt-LT"/>
        </w:rPr>
        <w:t>E</w:t>
      </w:r>
      <w:r>
        <w:rPr>
          <w:rFonts w:eastAsia="Courier New"/>
          <w:bCs/>
          <w:color w:val="000000"/>
          <w:lang w:eastAsia="lt-LT" w:bidi="lt-LT"/>
        </w:rPr>
        <w:t>nergijos skirstymo operatorius“</w:t>
      </w:r>
      <w:r w:rsidRPr="005554BF">
        <w:rPr>
          <w:rFonts w:eastAsia="Courier New"/>
          <w:bCs/>
          <w:color w:val="000000"/>
          <w:lang w:eastAsia="lt-LT" w:bidi="lt-LT"/>
        </w:rPr>
        <w:t xml:space="preserve"> Elektros tinklo eksploatavimo komandos vadovas</w:t>
      </w:r>
      <w:r>
        <w:rPr>
          <w:rFonts w:eastAsia="Courier New"/>
          <w:bCs/>
          <w:color w:val="000000"/>
          <w:lang w:eastAsia="lt-LT" w:bidi="lt-LT"/>
        </w:rPr>
        <w:t>;</w:t>
      </w:r>
    </w:p>
    <w:p w14:paraId="6F48CAB3" w14:textId="77777777" w:rsidR="00520457" w:rsidRDefault="00520457" w:rsidP="00520457">
      <w:pPr>
        <w:widowControl w:val="0"/>
        <w:tabs>
          <w:tab w:val="left" w:pos="0"/>
          <w:tab w:val="left" w:pos="1418"/>
        </w:tabs>
        <w:ind w:firstLine="1134"/>
        <w:jc w:val="both"/>
        <w:rPr>
          <w:rFonts w:eastAsia="Courier New"/>
          <w:bCs/>
          <w:color w:val="000000"/>
          <w:lang w:eastAsia="lt-LT" w:bidi="lt-LT"/>
        </w:rPr>
      </w:pPr>
      <w:r>
        <w:rPr>
          <w:rFonts w:eastAsia="Courier New"/>
          <w:bCs/>
          <w:color w:val="000000"/>
          <w:lang w:eastAsia="lt-LT" w:bidi="lt-LT"/>
        </w:rPr>
        <w:t>3</w:t>
      </w:r>
      <w:r w:rsidRPr="00FE45D5">
        <w:rPr>
          <w:rFonts w:eastAsia="Courier New"/>
          <w:bCs/>
          <w:color w:val="000000"/>
          <w:lang w:eastAsia="lt-LT" w:bidi="lt-LT"/>
        </w:rPr>
        <w:t>.9.</w:t>
      </w:r>
      <w:r>
        <w:rPr>
          <w:rFonts w:eastAsia="Courier New"/>
          <w:bCs/>
          <w:color w:val="000000"/>
          <w:lang w:eastAsia="lt-LT" w:bidi="lt-LT"/>
        </w:rPr>
        <w:t xml:space="preserve"> Deimantas Stankevičius, VĮ Valstybinių miškų urėdijos Varėnos regioninio padalinio vyriausiasis miškininkas;</w:t>
      </w:r>
    </w:p>
    <w:p w14:paraId="56951EE6" w14:textId="77777777" w:rsidR="00520457" w:rsidRDefault="00520457" w:rsidP="00520457">
      <w:pPr>
        <w:widowControl w:val="0"/>
        <w:tabs>
          <w:tab w:val="left" w:pos="0"/>
          <w:tab w:val="left" w:pos="1418"/>
        </w:tabs>
        <w:ind w:firstLine="1134"/>
        <w:jc w:val="both"/>
        <w:rPr>
          <w:rFonts w:eastAsia="Courier New"/>
          <w:bCs/>
          <w:color w:val="000000"/>
          <w:lang w:eastAsia="lt-LT" w:bidi="lt-LT"/>
        </w:rPr>
      </w:pPr>
      <w:r>
        <w:rPr>
          <w:rFonts w:eastAsia="Courier New"/>
          <w:bCs/>
          <w:color w:val="000000"/>
          <w:lang w:eastAsia="lt-LT" w:bidi="lt-LT"/>
        </w:rPr>
        <w:lastRenderedPageBreak/>
        <w:t xml:space="preserve">3.10. Irmantas </w:t>
      </w:r>
      <w:proofErr w:type="spellStart"/>
      <w:r>
        <w:rPr>
          <w:rFonts w:eastAsia="Courier New"/>
          <w:bCs/>
          <w:color w:val="000000"/>
          <w:lang w:eastAsia="lt-LT" w:bidi="lt-LT"/>
        </w:rPr>
        <w:t>Laniauskas</w:t>
      </w:r>
      <w:proofErr w:type="spellEnd"/>
      <w:r>
        <w:rPr>
          <w:rFonts w:eastAsia="Courier New"/>
          <w:bCs/>
          <w:color w:val="000000"/>
          <w:lang w:eastAsia="lt-LT" w:bidi="lt-LT"/>
        </w:rPr>
        <w:t xml:space="preserve">, Varėnos rajono savivaldybės administracijos Žemės ūkio ir kaimo reikalų skyriaus vedėjas. </w:t>
      </w:r>
    </w:p>
    <w:p w14:paraId="31CF50B8" w14:textId="77777777" w:rsidR="00520457" w:rsidRDefault="00520457" w:rsidP="00520457">
      <w:pPr>
        <w:widowControl w:val="0"/>
        <w:tabs>
          <w:tab w:val="left" w:pos="0"/>
          <w:tab w:val="left" w:pos="1418"/>
        </w:tabs>
        <w:ind w:firstLine="1134"/>
        <w:jc w:val="both"/>
        <w:rPr>
          <w:rFonts w:eastAsia="Courier New"/>
          <w:bCs/>
          <w:color w:val="000000"/>
          <w:lang w:eastAsia="lt-LT" w:bidi="lt-LT"/>
        </w:rPr>
      </w:pPr>
      <w:r>
        <w:rPr>
          <w:rFonts w:eastAsia="Courier New"/>
          <w:bCs/>
          <w:color w:val="000000"/>
          <w:lang w:eastAsia="lt-LT" w:bidi="lt-LT"/>
        </w:rPr>
        <w:t>4. Informacijos valdymo grupė:</w:t>
      </w:r>
    </w:p>
    <w:p w14:paraId="795883A6" w14:textId="77777777" w:rsidR="00520457" w:rsidRDefault="00520457" w:rsidP="00520457">
      <w:pPr>
        <w:widowControl w:val="0"/>
        <w:tabs>
          <w:tab w:val="left" w:pos="0"/>
          <w:tab w:val="left" w:pos="1418"/>
        </w:tabs>
        <w:ind w:firstLine="1134"/>
        <w:jc w:val="both"/>
        <w:rPr>
          <w:rFonts w:eastAsia="Courier New"/>
          <w:bCs/>
          <w:color w:val="000000"/>
          <w:lang w:eastAsia="lt-LT" w:bidi="lt-LT"/>
        </w:rPr>
      </w:pPr>
      <w:r>
        <w:rPr>
          <w:rFonts w:eastAsia="Courier New"/>
          <w:bCs/>
          <w:color w:val="000000"/>
          <w:lang w:eastAsia="lt-LT" w:bidi="lt-LT"/>
        </w:rPr>
        <w:t xml:space="preserve">4.1. </w:t>
      </w:r>
      <w:bookmarkStart w:id="5" w:name="_Hlk144993961"/>
      <w:r>
        <w:rPr>
          <w:rFonts w:eastAsia="Courier New"/>
          <w:bCs/>
          <w:color w:val="000000"/>
          <w:lang w:eastAsia="lt-LT" w:bidi="lt-LT"/>
        </w:rPr>
        <w:t>grupės vadovas – Aivaras Batūra, Varėnos rajono savivaldybės administracijos Teisės ir civilinės metrikacijos skyriaus vedėjas;</w:t>
      </w:r>
      <w:bookmarkEnd w:id="5"/>
    </w:p>
    <w:p w14:paraId="53BF6B38" w14:textId="77777777" w:rsidR="00520457" w:rsidRDefault="00520457" w:rsidP="00520457">
      <w:pPr>
        <w:widowControl w:val="0"/>
        <w:tabs>
          <w:tab w:val="left" w:pos="0"/>
          <w:tab w:val="left" w:pos="1418"/>
        </w:tabs>
        <w:ind w:firstLine="1134"/>
        <w:jc w:val="both"/>
        <w:rPr>
          <w:rFonts w:eastAsia="Courier New"/>
          <w:bCs/>
          <w:color w:val="000000"/>
          <w:lang w:eastAsia="lt-LT" w:bidi="lt-LT"/>
        </w:rPr>
      </w:pPr>
      <w:r>
        <w:rPr>
          <w:rFonts w:eastAsia="Courier New"/>
          <w:bCs/>
          <w:color w:val="000000"/>
          <w:lang w:eastAsia="lt-LT" w:bidi="lt-LT"/>
        </w:rPr>
        <w:t xml:space="preserve">4.2. Agnė </w:t>
      </w:r>
      <w:proofErr w:type="spellStart"/>
      <w:r>
        <w:rPr>
          <w:rFonts w:eastAsia="Courier New"/>
          <w:bCs/>
          <w:color w:val="000000"/>
          <w:lang w:eastAsia="lt-LT" w:bidi="lt-LT"/>
        </w:rPr>
        <w:t>Visalgaitė</w:t>
      </w:r>
      <w:proofErr w:type="spellEnd"/>
      <w:r>
        <w:rPr>
          <w:rFonts w:eastAsia="Courier New"/>
          <w:bCs/>
          <w:color w:val="000000"/>
          <w:lang w:eastAsia="lt-LT" w:bidi="lt-LT"/>
        </w:rPr>
        <w:t>, Nacionalinio visuomenės sveikatos centro prie Sveikatos apsaugos ministerijos Alytaus departamento Varėnos skyriaus vedėja;</w:t>
      </w:r>
    </w:p>
    <w:p w14:paraId="71811D2E" w14:textId="77777777" w:rsidR="00520457" w:rsidRDefault="00520457" w:rsidP="00520457">
      <w:pPr>
        <w:widowControl w:val="0"/>
        <w:tabs>
          <w:tab w:val="left" w:pos="0"/>
          <w:tab w:val="left" w:pos="1418"/>
        </w:tabs>
        <w:ind w:firstLine="1134"/>
        <w:jc w:val="both"/>
        <w:rPr>
          <w:rFonts w:eastAsia="Courier New"/>
          <w:bCs/>
          <w:color w:val="000000"/>
          <w:lang w:eastAsia="lt-LT" w:bidi="lt-LT"/>
        </w:rPr>
      </w:pPr>
      <w:r>
        <w:rPr>
          <w:rFonts w:eastAsia="Courier New"/>
          <w:bCs/>
          <w:color w:val="000000"/>
          <w:lang w:eastAsia="lt-LT" w:bidi="lt-LT"/>
        </w:rPr>
        <w:t>4</w:t>
      </w:r>
      <w:r w:rsidRPr="00EB0BF4">
        <w:rPr>
          <w:rFonts w:eastAsia="Courier New"/>
          <w:bCs/>
          <w:color w:val="000000"/>
          <w:lang w:eastAsia="lt-LT" w:bidi="lt-LT"/>
        </w:rPr>
        <w:t xml:space="preserve">.3. Deimantas Miliauskas, VšĮ Varėnos </w:t>
      </w:r>
      <w:r>
        <w:rPr>
          <w:rFonts w:eastAsia="Courier New"/>
          <w:bCs/>
          <w:color w:val="000000"/>
          <w:lang w:eastAsia="lt-LT" w:bidi="lt-LT"/>
        </w:rPr>
        <w:t>sveikatos centro</w:t>
      </w:r>
      <w:r w:rsidRPr="00EB0BF4">
        <w:rPr>
          <w:rFonts w:eastAsia="Courier New"/>
          <w:bCs/>
          <w:color w:val="000000"/>
          <w:lang w:eastAsia="lt-LT" w:bidi="lt-LT"/>
        </w:rPr>
        <w:t xml:space="preserve"> </w:t>
      </w:r>
      <w:r>
        <w:rPr>
          <w:rFonts w:eastAsia="Courier New"/>
          <w:bCs/>
          <w:color w:val="000000"/>
          <w:lang w:eastAsia="lt-LT" w:bidi="lt-LT"/>
        </w:rPr>
        <w:t>direktoriaus pavaduotojas ūkio reikalams, valdymui ir infrastruktūrai</w:t>
      </w:r>
      <w:r w:rsidRPr="00EB0BF4">
        <w:rPr>
          <w:rFonts w:eastAsia="Courier New"/>
          <w:bCs/>
          <w:color w:val="000000"/>
          <w:lang w:eastAsia="lt-LT" w:bidi="lt-LT"/>
        </w:rPr>
        <w:t>;</w:t>
      </w:r>
    </w:p>
    <w:p w14:paraId="014965C0" w14:textId="77777777" w:rsidR="00520457" w:rsidRDefault="00520457" w:rsidP="00520457">
      <w:pPr>
        <w:widowControl w:val="0"/>
        <w:tabs>
          <w:tab w:val="left" w:pos="0"/>
          <w:tab w:val="left" w:pos="1418"/>
        </w:tabs>
        <w:ind w:firstLine="1134"/>
        <w:jc w:val="both"/>
        <w:rPr>
          <w:rFonts w:eastAsia="Courier New"/>
          <w:bCs/>
          <w:color w:val="000000"/>
          <w:lang w:eastAsia="lt-LT" w:bidi="lt-LT"/>
        </w:rPr>
      </w:pPr>
      <w:r>
        <w:rPr>
          <w:rFonts w:eastAsia="Courier New"/>
          <w:bCs/>
          <w:color w:val="000000"/>
          <w:lang w:eastAsia="lt-LT" w:bidi="lt-LT"/>
        </w:rPr>
        <w:t xml:space="preserve">4.4. Saulius </w:t>
      </w:r>
      <w:proofErr w:type="spellStart"/>
      <w:r>
        <w:rPr>
          <w:rFonts w:eastAsia="Courier New"/>
          <w:bCs/>
          <w:color w:val="000000"/>
          <w:lang w:eastAsia="lt-LT" w:bidi="lt-LT"/>
        </w:rPr>
        <w:t>Korocejus</w:t>
      </w:r>
      <w:proofErr w:type="spellEnd"/>
      <w:r>
        <w:rPr>
          <w:rFonts w:eastAsia="Courier New"/>
          <w:bCs/>
          <w:color w:val="000000"/>
          <w:lang w:eastAsia="lt-LT" w:bidi="lt-LT"/>
        </w:rPr>
        <w:t>, Varėnos rajono savivaldybės administracijos Kultūros ir sporto skyriaus vyriausiasis specialistas;</w:t>
      </w:r>
    </w:p>
    <w:p w14:paraId="77D129EC" w14:textId="77777777" w:rsidR="00520457" w:rsidRDefault="00520457" w:rsidP="00520457">
      <w:pPr>
        <w:widowControl w:val="0"/>
        <w:tabs>
          <w:tab w:val="left" w:pos="0"/>
          <w:tab w:val="left" w:pos="1418"/>
        </w:tabs>
        <w:ind w:firstLine="1134"/>
        <w:jc w:val="both"/>
        <w:rPr>
          <w:rFonts w:eastAsia="Courier New"/>
          <w:bCs/>
          <w:color w:val="000000"/>
          <w:lang w:eastAsia="lt-LT" w:bidi="lt-LT"/>
        </w:rPr>
      </w:pPr>
      <w:r>
        <w:rPr>
          <w:rFonts w:eastAsia="Courier New"/>
          <w:bCs/>
          <w:color w:val="000000"/>
          <w:lang w:eastAsia="lt-LT" w:bidi="lt-LT"/>
        </w:rPr>
        <w:t>4.5. Rima Svirskienė, Varėnos rajono savivaldybės administracijos Švietimo skyriaus vedėja.</w:t>
      </w:r>
    </w:p>
    <w:p w14:paraId="2E424543" w14:textId="77777777" w:rsidR="00520457" w:rsidRDefault="00520457" w:rsidP="00520457">
      <w:pPr>
        <w:widowControl w:val="0"/>
        <w:tabs>
          <w:tab w:val="left" w:pos="0"/>
          <w:tab w:val="left" w:pos="1418"/>
        </w:tabs>
        <w:ind w:firstLine="1134"/>
        <w:jc w:val="both"/>
        <w:rPr>
          <w:rFonts w:eastAsia="Courier New"/>
          <w:bCs/>
          <w:color w:val="000000"/>
          <w:lang w:eastAsia="lt-LT" w:bidi="lt-LT"/>
        </w:rPr>
      </w:pPr>
      <w:r>
        <w:rPr>
          <w:rFonts w:eastAsia="Courier New"/>
          <w:bCs/>
          <w:color w:val="000000"/>
          <w:lang w:eastAsia="lt-LT" w:bidi="lt-LT"/>
        </w:rPr>
        <w:t>5. Materialinio techninio aprūpinimo grupė:</w:t>
      </w:r>
    </w:p>
    <w:p w14:paraId="3F67EA64" w14:textId="77777777" w:rsidR="00520457" w:rsidRDefault="00520457" w:rsidP="00520457">
      <w:pPr>
        <w:widowControl w:val="0"/>
        <w:tabs>
          <w:tab w:val="left" w:pos="0"/>
          <w:tab w:val="left" w:pos="1418"/>
        </w:tabs>
        <w:ind w:firstLine="1134"/>
        <w:jc w:val="both"/>
        <w:rPr>
          <w:rFonts w:eastAsia="Courier New"/>
          <w:bCs/>
          <w:color w:val="000000"/>
          <w:lang w:eastAsia="lt-LT" w:bidi="lt-LT"/>
        </w:rPr>
      </w:pPr>
      <w:r>
        <w:rPr>
          <w:rFonts w:eastAsia="Courier New"/>
          <w:bCs/>
          <w:color w:val="000000"/>
          <w:lang w:eastAsia="lt-LT" w:bidi="lt-LT"/>
        </w:rPr>
        <w:t>5.1. grupės vadovas – Laimis Gaurys, Varėnos rajono savivaldybės Ūkio skyriaus vedėjas;</w:t>
      </w:r>
    </w:p>
    <w:p w14:paraId="1097CA02" w14:textId="77777777" w:rsidR="00520457" w:rsidRDefault="00520457" w:rsidP="00520457">
      <w:pPr>
        <w:widowControl w:val="0"/>
        <w:tabs>
          <w:tab w:val="left" w:pos="0"/>
          <w:tab w:val="left" w:pos="1418"/>
        </w:tabs>
        <w:ind w:firstLine="1134"/>
        <w:jc w:val="both"/>
        <w:rPr>
          <w:rFonts w:eastAsia="Courier New"/>
          <w:bCs/>
          <w:color w:val="000000"/>
          <w:lang w:eastAsia="lt-LT" w:bidi="lt-LT"/>
        </w:rPr>
      </w:pPr>
      <w:r>
        <w:rPr>
          <w:rFonts w:eastAsia="Courier New"/>
          <w:bCs/>
          <w:color w:val="000000"/>
          <w:lang w:eastAsia="lt-LT" w:bidi="lt-LT"/>
        </w:rPr>
        <w:t>5.2. Dalia Stankevičiūtė, Varėnos rajono savivaldybės administracijos Socialinių paslaugų skyriaus vedėja;</w:t>
      </w:r>
    </w:p>
    <w:p w14:paraId="2A2D73BD" w14:textId="77777777" w:rsidR="00520457" w:rsidRDefault="00520457" w:rsidP="00520457">
      <w:pPr>
        <w:widowControl w:val="0"/>
        <w:tabs>
          <w:tab w:val="left" w:pos="0"/>
          <w:tab w:val="left" w:pos="1418"/>
        </w:tabs>
        <w:ind w:firstLine="1134"/>
        <w:jc w:val="both"/>
        <w:rPr>
          <w:rFonts w:eastAsia="Courier New"/>
          <w:bCs/>
          <w:color w:val="000000"/>
          <w:lang w:eastAsia="lt-LT" w:bidi="lt-LT"/>
        </w:rPr>
      </w:pPr>
      <w:r>
        <w:rPr>
          <w:rFonts w:eastAsia="Courier New"/>
          <w:bCs/>
          <w:color w:val="000000"/>
          <w:lang w:eastAsia="lt-LT" w:bidi="lt-LT"/>
        </w:rPr>
        <w:t xml:space="preserve">5.3. Juozas </w:t>
      </w:r>
      <w:proofErr w:type="spellStart"/>
      <w:r>
        <w:rPr>
          <w:rFonts w:eastAsia="Courier New"/>
          <w:bCs/>
          <w:color w:val="000000"/>
          <w:lang w:eastAsia="lt-LT" w:bidi="lt-LT"/>
        </w:rPr>
        <w:t>Jaskonis</w:t>
      </w:r>
      <w:proofErr w:type="spellEnd"/>
      <w:r>
        <w:rPr>
          <w:rFonts w:eastAsia="Courier New"/>
          <w:bCs/>
          <w:color w:val="000000"/>
          <w:lang w:eastAsia="lt-LT" w:bidi="lt-LT"/>
        </w:rPr>
        <w:t>, UAB „Varėnos autobusų parkas“ direktorius;</w:t>
      </w:r>
    </w:p>
    <w:p w14:paraId="2CBDD84D" w14:textId="77777777" w:rsidR="00520457" w:rsidRDefault="00520457" w:rsidP="00520457">
      <w:pPr>
        <w:widowControl w:val="0"/>
        <w:tabs>
          <w:tab w:val="left" w:pos="0"/>
          <w:tab w:val="left" w:pos="1418"/>
        </w:tabs>
        <w:ind w:firstLine="1134"/>
        <w:jc w:val="both"/>
        <w:rPr>
          <w:rFonts w:eastAsia="Courier New"/>
          <w:bCs/>
          <w:color w:val="000000"/>
          <w:lang w:eastAsia="lt-LT" w:bidi="lt-LT"/>
        </w:rPr>
      </w:pPr>
      <w:r>
        <w:rPr>
          <w:rFonts w:eastAsia="Courier New"/>
          <w:bCs/>
          <w:color w:val="000000"/>
          <w:lang w:eastAsia="lt-LT" w:bidi="lt-LT"/>
        </w:rPr>
        <w:t xml:space="preserve">5.4. Gerda </w:t>
      </w:r>
      <w:proofErr w:type="spellStart"/>
      <w:r>
        <w:rPr>
          <w:rFonts w:eastAsia="Courier New"/>
          <w:bCs/>
          <w:color w:val="000000"/>
          <w:lang w:eastAsia="lt-LT" w:bidi="lt-LT"/>
        </w:rPr>
        <w:t>Kanaukienė</w:t>
      </w:r>
      <w:proofErr w:type="spellEnd"/>
      <w:r>
        <w:rPr>
          <w:rFonts w:eastAsia="Courier New"/>
          <w:bCs/>
          <w:color w:val="000000"/>
          <w:lang w:eastAsia="lt-LT" w:bidi="lt-LT"/>
        </w:rPr>
        <w:t>, UAB „Varėnos vandenys“ direktorė;</w:t>
      </w:r>
    </w:p>
    <w:p w14:paraId="0A1FD61F" w14:textId="77777777" w:rsidR="00520457" w:rsidRDefault="00520457" w:rsidP="00520457">
      <w:pPr>
        <w:widowControl w:val="0"/>
        <w:tabs>
          <w:tab w:val="left" w:pos="0"/>
          <w:tab w:val="left" w:pos="1418"/>
        </w:tabs>
        <w:ind w:firstLine="1134"/>
        <w:jc w:val="both"/>
        <w:rPr>
          <w:rFonts w:eastAsia="Courier New"/>
          <w:bCs/>
          <w:color w:val="000000"/>
          <w:lang w:eastAsia="lt-LT" w:bidi="lt-LT"/>
        </w:rPr>
      </w:pPr>
      <w:r>
        <w:rPr>
          <w:rFonts w:eastAsia="Courier New"/>
          <w:bCs/>
          <w:color w:val="000000"/>
          <w:lang w:eastAsia="lt-LT" w:bidi="lt-LT"/>
        </w:rPr>
        <w:t xml:space="preserve">5.5. Jonas </w:t>
      </w:r>
      <w:proofErr w:type="spellStart"/>
      <w:r>
        <w:rPr>
          <w:rFonts w:eastAsia="Courier New"/>
          <w:bCs/>
          <w:color w:val="000000"/>
          <w:lang w:eastAsia="lt-LT" w:bidi="lt-LT"/>
        </w:rPr>
        <w:t>Endrikis</w:t>
      </w:r>
      <w:proofErr w:type="spellEnd"/>
      <w:r>
        <w:rPr>
          <w:rFonts w:eastAsia="Courier New"/>
          <w:bCs/>
          <w:color w:val="000000"/>
          <w:lang w:eastAsia="lt-LT" w:bidi="lt-LT"/>
        </w:rPr>
        <w:t>, UAB „Varėnos šiluma“ direktorius;</w:t>
      </w:r>
    </w:p>
    <w:p w14:paraId="02661611" w14:textId="77777777" w:rsidR="00520457" w:rsidRDefault="00520457" w:rsidP="00520457">
      <w:pPr>
        <w:widowControl w:val="0"/>
        <w:tabs>
          <w:tab w:val="left" w:pos="0"/>
          <w:tab w:val="left" w:pos="1418"/>
        </w:tabs>
        <w:ind w:firstLine="1134"/>
        <w:jc w:val="both"/>
        <w:rPr>
          <w:rFonts w:eastAsia="Courier New"/>
          <w:bCs/>
          <w:color w:val="000000"/>
          <w:lang w:eastAsia="lt-LT" w:bidi="lt-LT"/>
        </w:rPr>
      </w:pPr>
      <w:r>
        <w:rPr>
          <w:rFonts w:eastAsia="Courier New"/>
          <w:bCs/>
          <w:color w:val="000000"/>
          <w:lang w:eastAsia="lt-LT" w:bidi="lt-LT"/>
        </w:rPr>
        <w:t xml:space="preserve">5.6. Vytautas </w:t>
      </w:r>
      <w:proofErr w:type="spellStart"/>
      <w:r>
        <w:rPr>
          <w:rFonts w:eastAsia="Courier New"/>
          <w:bCs/>
          <w:color w:val="000000"/>
          <w:lang w:eastAsia="lt-LT" w:bidi="lt-LT"/>
        </w:rPr>
        <w:t>Čiurlevičius</w:t>
      </w:r>
      <w:proofErr w:type="spellEnd"/>
      <w:r>
        <w:rPr>
          <w:rFonts w:eastAsia="Courier New"/>
          <w:bCs/>
          <w:color w:val="000000"/>
          <w:lang w:eastAsia="lt-LT" w:bidi="lt-LT"/>
        </w:rPr>
        <w:t>, Varėnos rajono savivaldybės administracijos Turto valdymo skyriaus vyriausiasis specialistas (savivaldybės vyriausiasis inžinierius);</w:t>
      </w:r>
    </w:p>
    <w:p w14:paraId="21694380" w14:textId="77777777" w:rsidR="00520457" w:rsidRDefault="00520457" w:rsidP="00520457">
      <w:pPr>
        <w:widowControl w:val="0"/>
        <w:tabs>
          <w:tab w:val="left" w:pos="0"/>
          <w:tab w:val="left" w:pos="1418"/>
        </w:tabs>
        <w:ind w:firstLine="1134"/>
        <w:jc w:val="both"/>
        <w:rPr>
          <w:rFonts w:eastAsia="Courier New"/>
          <w:bCs/>
          <w:color w:val="000000"/>
          <w:lang w:eastAsia="lt-LT" w:bidi="lt-LT"/>
        </w:rPr>
      </w:pPr>
      <w:r>
        <w:rPr>
          <w:rFonts w:eastAsia="Courier New"/>
          <w:bCs/>
          <w:color w:val="000000"/>
          <w:lang w:eastAsia="lt-LT" w:bidi="lt-LT"/>
        </w:rPr>
        <w:t xml:space="preserve">5.7. Asta </w:t>
      </w:r>
      <w:proofErr w:type="spellStart"/>
      <w:r>
        <w:rPr>
          <w:rFonts w:eastAsia="Courier New"/>
          <w:bCs/>
          <w:color w:val="000000"/>
          <w:lang w:eastAsia="lt-LT" w:bidi="lt-LT"/>
        </w:rPr>
        <w:t>Daukšytė-Stasiulienė</w:t>
      </w:r>
      <w:proofErr w:type="spellEnd"/>
      <w:r>
        <w:rPr>
          <w:rFonts w:eastAsia="Courier New"/>
          <w:bCs/>
          <w:color w:val="000000"/>
          <w:lang w:eastAsia="lt-LT" w:bidi="lt-LT"/>
        </w:rPr>
        <w:t>, Varėnos rajono savivaldybės administracijos Teisės ir civilinės metrikacijos skyriaus vyriausioji specialistė;</w:t>
      </w:r>
    </w:p>
    <w:p w14:paraId="5E4F3741" w14:textId="77777777" w:rsidR="00520457" w:rsidRDefault="00520457" w:rsidP="00520457">
      <w:pPr>
        <w:widowControl w:val="0"/>
        <w:tabs>
          <w:tab w:val="left" w:pos="0"/>
          <w:tab w:val="left" w:pos="1418"/>
        </w:tabs>
        <w:ind w:firstLine="1134"/>
        <w:jc w:val="both"/>
        <w:rPr>
          <w:rFonts w:eastAsia="Courier New"/>
          <w:bCs/>
          <w:color w:val="000000"/>
          <w:lang w:eastAsia="lt-LT" w:bidi="lt-LT"/>
        </w:rPr>
      </w:pPr>
      <w:r>
        <w:rPr>
          <w:rFonts w:eastAsia="Courier New"/>
          <w:bCs/>
          <w:color w:val="000000"/>
          <w:lang w:eastAsia="lt-LT" w:bidi="lt-LT"/>
        </w:rPr>
        <w:t>5.8. Ramūnas Navickas, Varėnos rajono savivaldybės priešgaisrinės apsaugos tarnybos direktorius;</w:t>
      </w:r>
    </w:p>
    <w:p w14:paraId="20079A79" w14:textId="77777777" w:rsidR="00520457" w:rsidRDefault="00520457" w:rsidP="00520457">
      <w:pPr>
        <w:widowControl w:val="0"/>
        <w:tabs>
          <w:tab w:val="left" w:pos="0"/>
          <w:tab w:val="left" w:pos="1418"/>
        </w:tabs>
        <w:ind w:firstLine="1134"/>
        <w:jc w:val="both"/>
        <w:rPr>
          <w:rFonts w:eastAsia="Courier New"/>
          <w:bCs/>
          <w:color w:val="000000"/>
          <w:lang w:eastAsia="lt-LT" w:bidi="lt-LT"/>
        </w:rPr>
      </w:pPr>
      <w:r>
        <w:rPr>
          <w:rFonts w:eastAsia="Courier New"/>
          <w:bCs/>
          <w:color w:val="000000"/>
          <w:lang w:eastAsia="lt-LT" w:bidi="lt-LT"/>
        </w:rPr>
        <w:t xml:space="preserve">5.9. Egidijus </w:t>
      </w:r>
      <w:proofErr w:type="spellStart"/>
      <w:r>
        <w:rPr>
          <w:rFonts w:eastAsia="Courier New"/>
          <w:bCs/>
          <w:color w:val="000000"/>
          <w:lang w:eastAsia="lt-LT" w:bidi="lt-LT"/>
        </w:rPr>
        <w:t>Zaleskis</w:t>
      </w:r>
      <w:proofErr w:type="spellEnd"/>
      <w:r>
        <w:rPr>
          <w:rFonts w:eastAsia="Courier New"/>
          <w:bCs/>
          <w:color w:val="000000"/>
          <w:lang w:eastAsia="lt-LT" w:bidi="lt-LT"/>
        </w:rPr>
        <w:t>, Varėnos rajono savivaldybės administracijos Turto valdymo skyriaus vedėjas.</w:t>
      </w:r>
    </w:p>
    <w:p w14:paraId="5EBDCFF9" w14:textId="77777777" w:rsidR="00520457" w:rsidRDefault="00520457" w:rsidP="00520457">
      <w:pPr>
        <w:widowControl w:val="0"/>
        <w:tabs>
          <w:tab w:val="left" w:pos="0"/>
          <w:tab w:val="left" w:pos="1418"/>
        </w:tabs>
        <w:ind w:firstLine="1134"/>
        <w:jc w:val="both"/>
        <w:rPr>
          <w:rFonts w:eastAsia="Courier New"/>
          <w:bCs/>
          <w:color w:val="000000"/>
          <w:lang w:eastAsia="lt-LT" w:bidi="lt-LT"/>
        </w:rPr>
      </w:pPr>
      <w:r>
        <w:rPr>
          <w:rFonts w:eastAsia="Courier New"/>
          <w:bCs/>
          <w:color w:val="000000"/>
          <w:lang w:eastAsia="lt-LT" w:bidi="lt-LT"/>
        </w:rPr>
        <w:t>6. Visuomenės informavimo grupė:</w:t>
      </w:r>
    </w:p>
    <w:p w14:paraId="32E07041" w14:textId="77777777" w:rsidR="00520457" w:rsidRDefault="00520457" w:rsidP="00520457">
      <w:pPr>
        <w:widowControl w:val="0"/>
        <w:tabs>
          <w:tab w:val="left" w:pos="0"/>
          <w:tab w:val="left" w:pos="1418"/>
        </w:tabs>
        <w:ind w:firstLine="1134"/>
        <w:jc w:val="both"/>
        <w:rPr>
          <w:rFonts w:eastAsia="Courier New"/>
          <w:bCs/>
          <w:color w:val="000000"/>
          <w:lang w:eastAsia="lt-LT" w:bidi="lt-LT"/>
        </w:rPr>
      </w:pPr>
      <w:r>
        <w:rPr>
          <w:rFonts w:eastAsia="Courier New"/>
          <w:bCs/>
          <w:color w:val="000000"/>
          <w:lang w:eastAsia="lt-LT" w:bidi="lt-LT"/>
        </w:rPr>
        <w:t>6.1. grupės vadovė – Živilė Puidokaitienė, Varėnos rajono savivaldybės administracijos Bendrojo skyriaus Komunikacijos poskyrio viešųjų ryšių specialistė;</w:t>
      </w:r>
    </w:p>
    <w:p w14:paraId="673F3D8F" w14:textId="77777777" w:rsidR="00520457" w:rsidRDefault="00520457" w:rsidP="00520457">
      <w:pPr>
        <w:widowControl w:val="0"/>
        <w:tabs>
          <w:tab w:val="left" w:pos="0"/>
          <w:tab w:val="left" w:pos="1418"/>
        </w:tabs>
        <w:ind w:firstLine="1134"/>
        <w:jc w:val="both"/>
        <w:rPr>
          <w:rFonts w:eastAsia="Courier New"/>
          <w:bCs/>
          <w:color w:val="000000"/>
          <w:lang w:eastAsia="lt-LT" w:bidi="lt-LT"/>
        </w:rPr>
      </w:pPr>
      <w:r>
        <w:rPr>
          <w:rFonts w:eastAsia="Courier New"/>
          <w:bCs/>
          <w:color w:val="000000"/>
          <w:lang w:eastAsia="lt-LT" w:bidi="lt-LT"/>
        </w:rPr>
        <w:t xml:space="preserve">6.2. Inga </w:t>
      </w:r>
      <w:proofErr w:type="spellStart"/>
      <w:r>
        <w:rPr>
          <w:rFonts w:eastAsia="Courier New"/>
          <w:bCs/>
          <w:color w:val="000000"/>
          <w:lang w:eastAsia="lt-LT" w:bidi="lt-LT"/>
        </w:rPr>
        <w:t>Videikaitė</w:t>
      </w:r>
      <w:proofErr w:type="spellEnd"/>
      <w:r>
        <w:rPr>
          <w:rFonts w:eastAsia="Courier New"/>
          <w:bCs/>
          <w:color w:val="000000"/>
          <w:lang w:eastAsia="lt-LT" w:bidi="lt-LT"/>
        </w:rPr>
        <w:t>, Varėnos rajono savivaldybės administracijos Bendrojo skyriaus vyriausioji specialistė (kalbos tvarkytoja).</w:t>
      </w:r>
    </w:p>
    <w:p w14:paraId="00298FE3" w14:textId="77777777" w:rsidR="00520457" w:rsidRDefault="00520457" w:rsidP="00520457">
      <w:pPr>
        <w:widowControl w:val="0"/>
        <w:tabs>
          <w:tab w:val="left" w:pos="0"/>
          <w:tab w:val="left" w:pos="1418"/>
        </w:tabs>
        <w:ind w:firstLine="1134"/>
        <w:jc w:val="both"/>
        <w:rPr>
          <w:rFonts w:eastAsia="Courier New"/>
          <w:bCs/>
          <w:color w:val="000000"/>
          <w:lang w:eastAsia="lt-LT" w:bidi="lt-LT"/>
        </w:rPr>
      </w:pPr>
      <w:r>
        <w:rPr>
          <w:rFonts w:eastAsia="Courier New"/>
          <w:bCs/>
          <w:color w:val="000000"/>
          <w:lang w:eastAsia="lt-LT" w:bidi="lt-LT"/>
        </w:rPr>
        <w:t>7. Administravimo grupė:</w:t>
      </w:r>
    </w:p>
    <w:p w14:paraId="5581B162" w14:textId="77777777" w:rsidR="00520457" w:rsidRDefault="00520457" w:rsidP="00520457">
      <w:pPr>
        <w:widowControl w:val="0"/>
        <w:tabs>
          <w:tab w:val="left" w:pos="0"/>
          <w:tab w:val="left" w:pos="1418"/>
        </w:tabs>
        <w:ind w:firstLine="1134"/>
        <w:jc w:val="both"/>
        <w:rPr>
          <w:rFonts w:eastAsia="Courier New"/>
          <w:bCs/>
          <w:color w:val="000000"/>
          <w:lang w:eastAsia="lt-LT" w:bidi="lt-LT"/>
        </w:rPr>
      </w:pPr>
      <w:r>
        <w:rPr>
          <w:rFonts w:eastAsia="Courier New"/>
          <w:bCs/>
          <w:color w:val="000000"/>
          <w:lang w:eastAsia="lt-LT" w:bidi="lt-LT"/>
        </w:rPr>
        <w:t xml:space="preserve">7.1. grupės vadovė – Irma </w:t>
      </w:r>
      <w:proofErr w:type="spellStart"/>
      <w:r>
        <w:rPr>
          <w:rFonts w:eastAsia="Courier New"/>
          <w:bCs/>
          <w:color w:val="000000"/>
          <w:lang w:eastAsia="lt-LT" w:bidi="lt-LT"/>
        </w:rPr>
        <w:t>Stankauskienė</w:t>
      </w:r>
      <w:proofErr w:type="spellEnd"/>
      <w:r>
        <w:rPr>
          <w:rFonts w:eastAsia="Courier New"/>
          <w:bCs/>
          <w:color w:val="000000"/>
          <w:lang w:eastAsia="lt-LT" w:bidi="lt-LT"/>
        </w:rPr>
        <w:t xml:space="preserve">, Varėnos rajono savivaldybės administracijos Bendrojo skyriaus vedėja; </w:t>
      </w:r>
    </w:p>
    <w:p w14:paraId="6B7EE61A" w14:textId="77777777" w:rsidR="00520457" w:rsidRDefault="00520457" w:rsidP="00520457">
      <w:pPr>
        <w:widowControl w:val="0"/>
        <w:tabs>
          <w:tab w:val="left" w:pos="0"/>
          <w:tab w:val="left" w:pos="1418"/>
        </w:tabs>
        <w:ind w:firstLine="1134"/>
        <w:jc w:val="both"/>
        <w:rPr>
          <w:rFonts w:eastAsia="Courier New"/>
          <w:bCs/>
          <w:color w:val="000000"/>
          <w:lang w:eastAsia="lt-LT" w:bidi="lt-LT"/>
        </w:rPr>
      </w:pPr>
      <w:r>
        <w:rPr>
          <w:rFonts w:eastAsia="Courier New"/>
          <w:bCs/>
          <w:color w:val="000000"/>
          <w:lang w:eastAsia="lt-LT" w:bidi="lt-LT"/>
        </w:rPr>
        <w:t>7.2. Svajūnė Saulėnaitė (posėdžių sekretorė), Varėnos rajono savivaldybės tarybos posėdžių sekretorė</w:t>
      </w:r>
      <w:bookmarkStart w:id="6" w:name="_Hlk156294679"/>
      <w:r>
        <w:rPr>
          <w:rFonts w:eastAsia="Courier New"/>
          <w:bCs/>
          <w:color w:val="000000"/>
          <w:lang w:eastAsia="lt-LT" w:bidi="lt-LT"/>
        </w:rPr>
        <w:t>.</w:t>
      </w:r>
      <w:bookmarkEnd w:id="6"/>
    </w:p>
    <w:p w14:paraId="7E4E5214" w14:textId="77777777" w:rsidR="00520457" w:rsidRDefault="00520457" w:rsidP="00520457">
      <w:pPr>
        <w:widowControl w:val="0"/>
        <w:tabs>
          <w:tab w:val="left" w:pos="0"/>
          <w:tab w:val="left" w:pos="1418"/>
        </w:tabs>
        <w:ind w:firstLine="1134"/>
        <w:jc w:val="both"/>
        <w:rPr>
          <w:rFonts w:eastAsia="Courier New"/>
          <w:bCs/>
          <w:color w:val="000000"/>
          <w:lang w:eastAsia="lt-LT" w:bidi="lt-LT"/>
        </w:rPr>
      </w:pPr>
      <w:r>
        <w:rPr>
          <w:rFonts w:eastAsia="Courier New"/>
          <w:bCs/>
          <w:color w:val="000000"/>
          <w:lang w:eastAsia="lt-LT" w:bidi="lt-LT"/>
        </w:rPr>
        <w:t>8. Elektroninių ryšių organizavimo ir palaikymo grupė:</w:t>
      </w:r>
    </w:p>
    <w:p w14:paraId="1DAFB2FE" w14:textId="77777777" w:rsidR="00520457" w:rsidRDefault="00520457" w:rsidP="00520457">
      <w:pPr>
        <w:widowControl w:val="0"/>
        <w:tabs>
          <w:tab w:val="left" w:pos="0"/>
          <w:tab w:val="left" w:pos="1418"/>
        </w:tabs>
        <w:ind w:firstLine="1134"/>
        <w:jc w:val="both"/>
        <w:rPr>
          <w:rFonts w:eastAsia="Courier New"/>
          <w:bCs/>
          <w:color w:val="000000"/>
          <w:lang w:eastAsia="lt-LT" w:bidi="lt-LT"/>
        </w:rPr>
      </w:pPr>
      <w:r>
        <w:rPr>
          <w:rFonts w:eastAsia="Courier New"/>
          <w:bCs/>
          <w:color w:val="000000"/>
          <w:lang w:eastAsia="lt-LT" w:bidi="lt-LT"/>
        </w:rPr>
        <w:t>8.1. grupės vadovas – Vytautas Baublys, Varėnos rajono savivaldybės administracijos Bendrojo skyriaus sistemų administratorius;</w:t>
      </w:r>
    </w:p>
    <w:p w14:paraId="78727923" w14:textId="77777777" w:rsidR="00520457" w:rsidRDefault="00520457" w:rsidP="00520457">
      <w:pPr>
        <w:widowControl w:val="0"/>
        <w:tabs>
          <w:tab w:val="left" w:pos="0"/>
          <w:tab w:val="left" w:pos="1418"/>
        </w:tabs>
        <w:ind w:firstLine="1134"/>
        <w:jc w:val="both"/>
        <w:rPr>
          <w:rFonts w:eastAsia="Courier New"/>
          <w:bCs/>
          <w:color w:val="000000"/>
          <w:lang w:eastAsia="lt-LT" w:bidi="lt-LT"/>
        </w:rPr>
      </w:pPr>
      <w:r>
        <w:rPr>
          <w:rFonts w:eastAsia="Courier New"/>
          <w:bCs/>
          <w:color w:val="000000"/>
          <w:lang w:eastAsia="lt-LT" w:bidi="lt-LT"/>
        </w:rPr>
        <w:t xml:space="preserve">8.2. Sigitas </w:t>
      </w:r>
      <w:proofErr w:type="spellStart"/>
      <w:r>
        <w:rPr>
          <w:rFonts w:eastAsia="Courier New"/>
          <w:bCs/>
          <w:color w:val="000000"/>
          <w:lang w:eastAsia="lt-LT" w:bidi="lt-LT"/>
        </w:rPr>
        <w:t>Blėda</w:t>
      </w:r>
      <w:proofErr w:type="spellEnd"/>
      <w:r>
        <w:rPr>
          <w:rFonts w:eastAsia="Courier New"/>
          <w:bCs/>
          <w:color w:val="000000"/>
          <w:lang w:eastAsia="lt-LT" w:bidi="lt-LT"/>
        </w:rPr>
        <w:t>, Varėnos rajono savivaldybės administracijos Bendrojo skyriaus kompiuterių tinklų specialistas.“</w:t>
      </w:r>
    </w:p>
    <w:p w14:paraId="7B0501E5" w14:textId="77777777" w:rsidR="006E4918" w:rsidRDefault="006E4918" w:rsidP="006E4918">
      <w:pPr>
        <w:shd w:val="clear" w:color="auto" w:fill="FFFFFF"/>
        <w:tabs>
          <w:tab w:val="left" w:pos="1134"/>
        </w:tabs>
        <w:spacing w:line="360" w:lineRule="auto"/>
        <w:jc w:val="both"/>
        <w:rPr>
          <w:bCs/>
        </w:rPr>
      </w:pPr>
    </w:p>
    <w:p w14:paraId="18BBA187" w14:textId="77777777" w:rsidR="00520457" w:rsidRDefault="00520457" w:rsidP="006E4918">
      <w:pPr>
        <w:shd w:val="clear" w:color="auto" w:fill="FFFFFF"/>
        <w:tabs>
          <w:tab w:val="left" w:pos="1134"/>
        </w:tabs>
        <w:spacing w:line="360" w:lineRule="auto"/>
        <w:jc w:val="both"/>
        <w:rPr>
          <w:bCs/>
        </w:rPr>
      </w:pPr>
    </w:p>
    <w:p w14:paraId="05B5E722" w14:textId="2E70BB66" w:rsidR="006E4918" w:rsidRDefault="00FB0511" w:rsidP="006E4918">
      <w:pPr>
        <w:shd w:val="clear" w:color="auto" w:fill="FFFFFF"/>
        <w:tabs>
          <w:tab w:val="left" w:pos="1134"/>
        </w:tabs>
        <w:spacing w:line="360" w:lineRule="auto"/>
        <w:jc w:val="both"/>
        <w:rPr>
          <w:bCs/>
        </w:rPr>
      </w:pPr>
      <w:r w:rsidRPr="00AE3565">
        <w:rPr>
          <w:bCs/>
        </w:rPr>
        <w:t>Vicemeras, pavaduojantis savivaldybės merą</w:t>
      </w:r>
      <w:r w:rsidRPr="00AE3565">
        <w:rPr>
          <w:bCs/>
        </w:rPr>
        <w:tab/>
      </w:r>
      <w:r w:rsidRPr="00AE3565">
        <w:rPr>
          <w:bCs/>
        </w:rPr>
        <w:tab/>
      </w:r>
      <w:r w:rsidRPr="00AE3565">
        <w:rPr>
          <w:bCs/>
        </w:rPr>
        <w:tab/>
      </w:r>
      <w:r w:rsidRPr="00AE3565">
        <w:rPr>
          <w:bCs/>
        </w:rPr>
        <w:tab/>
      </w:r>
      <w:r w:rsidRPr="00AE3565">
        <w:rPr>
          <w:bCs/>
        </w:rPr>
        <w:tab/>
        <w:t xml:space="preserve">          Alvydas Verbickas</w:t>
      </w:r>
    </w:p>
    <w:sectPr w:rsidR="006E4918" w:rsidSect="000C69F8">
      <w:footerReference w:type="default" r:id="rId9"/>
      <w:pgSz w:w="11906" w:h="16838" w:code="9"/>
      <w:pgMar w:top="1134" w:right="567" w:bottom="1134" w:left="1701" w:header="567" w:footer="567" w:gutter="0"/>
      <w:cols w:space="1296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2108A9" w14:textId="77777777" w:rsidR="00EA3D01" w:rsidRDefault="00EA3D01">
      <w:r>
        <w:separator/>
      </w:r>
    </w:p>
  </w:endnote>
  <w:endnote w:type="continuationSeparator" w:id="0">
    <w:p w14:paraId="1EA742E4" w14:textId="77777777" w:rsidR="00EA3D01" w:rsidRDefault="00EA3D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1CC43" w14:textId="795BF21D" w:rsidR="00554E46" w:rsidRDefault="0069317B" w:rsidP="000868CF">
    <w:pPr>
      <w:pStyle w:val="Porat"/>
      <w:jc w:val="center"/>
    </w:pP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7B4F13" w14:textId="77777777" w:rsidR="00EA3D01" w:rsidRDefault="00EA3D01">
      <w:r>
        <w:separator/>
      </w:r>
    </w:p>
  </w:footnote>
  <w:footnote w:type="continuationSeparator" w:id="0">
    <w:p w14:paraId="3CC97A16" w14:textId="77777777" w:rsidR="00EA3D01" w:rsidRDefault="00EA3D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27C62"/>
    <w:multiLevelType w:val="multilevel"/>
    <w:tmpl w:val="EA82304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997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color w:val="auto"/>
      </w:rPr>
    </w:lvl>
  </w:abstractNum>
  <w:abstractNum w:abstractNumId="1" w15:restartNumberingAfterBreak="0">
    <w:nsid w:val="25DF05E8"/>
    <w:multiLevelType w:val="hybridMultilevel"/>
    <w:tmpl w:val="645C7C3C"/>
    <w:lvl w:ilvl="0" w:tplc="10AE3186">
      <w:start w:val="1"/>
      <w:numFmt w:val="decimal"/>
      <w:lvlText w:val="%1."/>
      <w:lvlJc w:val="left"/>
      <w:pPr>
        <w:ind w:left="1102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22" w:hanging="360"/>
      </w:pPr>
    </w:lvl>
    <w:lvl w:ilvl="2" w:tplc="0427001B" w:tentative="1">
      <w:start w:val="1"/>
      <w:numFmt w:val="lowerRoman"/>
      <w:lvlText w:val="%3."/>
      <w:lvlJc w:val="right"/>
      <w:pPr>
        <w:ind w:left="2542" w:hanging="180"/>
      </w:pPr>
    </w:lvl>
    <w:lvl w:ilvl="3" w:tplc="0427000F" w:tentative="1">
      <w:start w:val="1"/>
      <w:numFmt w:val="decimal"/>
      <w:lvlText w:val="%4."/>
      <w:lvlJc w:val="left"/>
      <w:pPr>
        <w:ind w:left="3262" w:hanging="360"/>
      </w:pPr>
    </w:lvl>
    <w:lvl w:ilvl="4" w:tplc="04270019" w:tentative="1">
      <w:start w:val="1"/>
      <w:numFmt w:val="lowerLetter"/>
      <w:lvlText w:val="%5."/>
      <w:lvlJc w:val="left"/>
      <w:pPr>
        <w:ind w:left="3982" w:hanging="360"/>
      </w:pPr>
    </w:lvl>
    <w:lvl w:ilvl="5" w:tplc="0427001B" w:tentative="1">
      <w:start w:val="1"/>
      <w:numFmt w:val="lowerRoman"/>
      <w:lvlText w:val="%6."/>
      <w:lvlJc w:val="right"/>
      <w:pPr>
        <w:ind w:left="4702" w:hanging="180"/>
      </w:pPr>
    </w:lvl>
    <w:lvl w:ilvl="6" w:tplc="0427000F" w:tentative="1">
      <w:start w:val="1"/>
      <w:numFmt w:val="decimal"/>
      <w:lvlText w:val="%7."/>
      <w:lvlJc w:val="left"/>
      <w:pPr>
        <w:ind w:left="5422" w:hanging="360"/>
      </w:pPr>
    </w:lvl>
    <w:lvl w:ilvl="7" w:tplc="04270019" w:tentative="1">
      <w:start w:val="1"/>
      <w:numFmt w:val="lowerLetter"/>
      <w:lvlText w:val="%8."/>
      <w:lvlJc w:val="left"/>
      <w:pPr>
        <w:ind w:left="6142" w:hanging="360"/>
      </w:pPr>
    </w:lvl>
    <w:lvl w:ilvl="8" w:tplc="0427001B" w:tentative="1">
      <w:start w:val="1"/>
      <w:numFmt w:val="lowerRoman"/>
      <w:lvlText w:val="%9."/>
      <w:lvlJc w:val="right"/>
      <w:pPr>
        <w:ind w:left="6862" w:hanging="180"/>
      </w:pPr>
    </w:lvl>
  </w:abstractNum>
  <w:abstractNum w:abstractNumId="2" w15:restartNumberingAfterBreak="0">
    <w:nsid w:val="5E565DB2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0002C20"/>
    <w:multiLevelType w:val="multilevel"/>
    <w:tmpl w:val="9F365FA2"/>
    <w:lvl w:ilvl="0">
      <w:start w:val="1"/>
      <w:numFmt w:val="decimal"/>
      <w:lvlText w:val="%1."/>
      <w:lvlJc w:val="left"/>
      <w:pPr>
        <w:ind w:left="0" w:firstLine="1134"/>
      </w:pPr>
      <w:rPr>
        <w:rFonts w:hint="default"/>
        <w:b w:val="0"/>
        <w:bCs/>
      </w:rPr>
    </w:lvl>
    <w:lvl w:ilvl="1">
      <w:start w:val="1"/>
      <w:numFmt w:val="lowerLetter"/>
      <w:lvlText w:val="%2."/>
      <w:lvlJc w:val="left"/>
      <w:pPr>
        <w:ind w:left="221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934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65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7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9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81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53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254" w:hanging="180"/>
      </w:pPr>
      <w:rPr>
        <w:rFonts w:hint="default"/>
      </w:rPr>
    </w:lvl>
  </w:abstractNum>
  <w:abstractNum w:abstractNumId="4" w15:restartNumberingAfterBreak="0">
    <w:nsid w:val="67D06AA1"/>
    <w:multiLevelType w:val="hybridMultilevel"/>
    <w:tmpl w:val="D792811E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FC93BB8"/>
    <w:multiLevelType w:val="multilevel"/>
    <w:tmpl w:val="0F22F722"/>
    <w:lvl w:ilvl="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>
      <w:start w:val="1"/>
      <w:numFmt w:val="decimal"/>
      <w:isLgl/>
      <w:lvlText w:val="%2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num w:numId="1" w16cid:durableId="1041589444">
    <w:abstractNumId w:val="5"/>
  </w:num>
  <w:num w:numId="2" w16cid:durableId="975840514">
    <w:abstractNumId w:val="0"/>
  </w:num>
  <w:num w:numId="3" w16cid:durableId="362828978">
    <w:abstractNumId w:val="2"/>
  </w:num>
  <w:num w:numId="4" w16cid:durableId="7164653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7388333">
    <w:abstractNumId w:val="3"/>
  </w:num>
  <w:num w:numId="6" w16cid:durableId="437194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hyphenationZone w:val="396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3305"/>
    <w:rsid w:val="000001F7"/>
    <w:rsid w:val="000003E9"/>
    <w:rsid w:val="00000578"/>
    <w:rsid w:val="00001C75"/>
    <w:rsid w:val="00001CA3"/>
    <w:rsid w:val="0000233D"/>
    <w:rsid w:val="000041BB"/>
    <w:rsid w:val="000077C1"/>
    <w:rsid w:val="000145FC"/>
    <w:rsid w:val="00015B0F"/>
    <w:rsid w:val="00015D3B"/>
    <w:rsid w:val="0001784D"/>
    <w:rsid w:val="0002370A"/>
    <w:rsid w:val="00025BD8"/>
    <w:rsid w:val="000263E4"/>
    <w:rsid w:val="00030038"/>
    <w:rsid w:val="00035BD1"/>
    <w:rsid w:val="000365E3"/>
    <w:rsid w:val="00040EEC"/>
    <w:rsid w:val="0004176A"/>
    <w:rsid w:val="00042738"/>
    <w:rsid w:val="0004483D"/>
    <w:rsid w:val="000448B3"/>
    <w:rsid w:val="00050C7C"/>
    <w:rsid w:val="00050EA9"/>
    <w:rsid w:val="00050F34"/>
    <w:rsid w:val="000510CF"/>
    <w:rsid w:val="000526BC"/>
    <w:rsid w:val="00053B2E"/>
    <w:rsid w:val="00054071"/>
    <w:rsid w:val="00071A6E"/>
    <w:rsid w:val="00073F31"/>
    <w:rsid w:val="000752E5"/>
    <w:rsid w:val="00076CFB"/>
    <w:rsid w:val="00076F2E"/>
    <w:rsid w:val="000770FA"/>
    <w:rsid w:val="00080E82"/>
    <w:rsid w:val="000831A0"/>
    <w:rsid w:val="00083B84"/>
    <w:rsid w:val="00083F1C"/>
    <w:rsid w:val="000868CF"/>
    <w:rsid w:val="00090322"/>
    <w:rsid w:val="00091F77"/>
    <w:rsid w:val="000943EA"/>
    <w:rsid w:val="0009459B"/>
    <w:rsid w:val="00095750"/>
    <w:rsid w:val="00096FC0"/>
    <w:rsid w:val="00097FFD"/>
    <w:rsid w:val="000A00CF"/>
    <w:rsid w:val="000A1BCF"/>
    <w:rsid w:val="000A6EBB"/>
    <w:rsid w:val="000B0B24"/>
    <w:rsid w:val="000B23E7"/>
    <w:rsid w:val="000B5EEF"/>
    <w:rsid w:val="000C023F"/>
    <w:rsid w:val="000C2E0F"/>
    <w:rsid w:val="000C5740"/>
    <w:rsid w:val="000C69F8"/>
    <w:rsid w:val="000D0F87"/>
    <w:rsid w:val="000D1288"/>
    <w:rsid w:val="000D3E85"/>
    <w:rsid w:val="000D4D82"/>
    <w:rsid w:val="000D5233"/>
    <w:rsid w:val="000D55E6"/>
    <w:rsid w:val="000D5CAF"/>
    <w:rsid w:val="000D64C2"/>
    <w:rsid w:val="000D6BDB"/>
    <w:rsid w:val="000E13AE"/>
    <w:rsid w:val="000E1BC1"/>
    <w:rsid w:val="000E430C"/>
    <w:rsid w:val="000E4C1B"/>
    <w:rsid w:val="000E5881"/>
    <w:rsid w:val="000E6B7C"/>
    <w:rsid w:val="000F2F7E"/>
    <w:rsid w:val="000F45A1"/>
    <w:rsid w:val="000F46E1"/>
    <w:rsid w:val="000F631C"/>
    <w:rsid w:val="001035AA"/>
    <w:rsid w:val="0010760B"/>
    <w:rsid w:val="001100A5"/>
    <w:rsid w:val="00111427"/>
    <w:rsid w:val="001117EA"/>
    <w:rsid w:val="00112D86"/>
    <w:rsid w:val="00113ACA"/>
    <w:rsid w:val="00115B45"/>
    <w:rsid w:val="00116B18"/>
    <w:rsid w:val="00117708"/>
    <w:rsid w:val="001203F0"/>
    <w:rsid w:val="00124284"/>
    <w:rsid w:val="00124AC0"/>
    <w:rsid w:val="00125BC0"/>
    <w:rsid w:val="001269B0"/>
    <w:rsid w:val="00126A58"/>
    <w:rsid w:val="001273BC"/>
    <w:rsid w:val="00127913"/>
    <w:rsid w:val="00131C16"/>
    <w:rsid w:val="001351DE"/>
    <w:rsid w:val="001353FD"/>
    <w:rsid w:val="00136C37"/>
    <w:rsid w:val="0013704C"/>
    <w:rsid w:val="001414C6"/>
    <w:rsid w:val="00151AED"/>
    <w:rsid w:val="00154F4F"/>
    <w:rsid w:val="00155499"/>
    <w:rsid w:val="001574DD"/>
    <w:rsid w:val="001605A0"/>
    <w:rsid w:val="001608BE"/>
    <w:rsid w:val="00160A11"/>
    <w:rsid w:val="00161CA3"/>
    <w:rsid w:val="00162EA3"/>
    <w:rsid w:val="00165ACA"/>
    <w:rsid w:val="00170BFD"/>
    <w:rsid w:val="0017226A"/>
    <w:rsid w:val="001765D7"/>
    <w:rsid w:val="001810AF"/>
    <w:rsid w:val="00181AAF"/>
    <w:rsid w:val="0018380E"/>
    <w:rsid w:val="0019386F"/>
    <w:rsid w:val="0019415E"/>
    <w:rsid w:val="001A24C2"/>
    <w:rsid w:val="001A452A"/>
    <w:rsid w:val="001A73EF"/>
    <w:rsid w:val="001B3779"/>
    <w:rsid w:val="001B54F1"/>
    <w:rsid w:val="001C3864"/>
    <w:rsid w:val="001C789B"/>
    <w:rsid w:val="001D30CE"/>
    <w:rsid w:val="001E360E"/>
    <w:rsid w:val="001E4A47"/>
    <w:rsid w:val="001E6DA1"/>
    <w:rsid w:val="001F1EFE"/>
    <w:rsid w:val="001F502C"/>
    <w:rsid w:val="001F6C82"/>
    <w:rsid w:val="001F795F"/>
    <w:rsid w:val="00203903"/>
    <w:rsid w:val="00205628"/>
    <w:rsid w:val="002068AE"/>
    <w:rsid w:val="00211FC3"/>
    <w:rsid w:val="00212DFD"/>
    <w:rsid w:val="002131F8"/>
    <w:rsid w:val="00214F1F"/>
    <w:rsid w:val="00215F09"/>
    <w:rsid w:val="00216909"/>
    <w:rsid w:val="00216BCE"/>
    <w:rsid w:val="002208D7"/>
    <w:rsid w:val="002224E2"/>
    <w:rsid w:val="00222C8C"/>
    <w:rsid w:val="002242F8"/>
    <w:rsid w:val="00224920"/>
    <w:rsid w:val="00234E7D"/>
    <w:rsid w:val="0024097D"/>
    <w:rsid w:val="002434E5"/>
    <w:rsid w:val="00246AAA"/>
    <w:rsid w:val="002505F3"/>
    <w:rsid w:val="00251E4A"/>
    <w:rsid w:val="00252C38"/>
    <w:rsid w:val="00254923"/>
    <w:rsid w:val="00257CAB"/>
    <w:rsid w:val="0026433A"/>
    <w:rsid w:val="00264AF0"/>
    <w:rsid w:val="00264D06"/>
    <w:rsid w:val="00266984"/>
    <w:rsid w:val="00266A28"/>
    <w:rsid w:val="00270224"/>
    <w:rsid w:val="002733EF"/>
    <w:rsid w:val="00284EEE"/>
    <w:rsid w:val="00286B39"/>
    <w:rsid w:val="00290D08"/>
    <w:rsid w:val="002910F4"/>
    <w:rsid w:val="002923D7"/>
    <w:rsid w:val="002931ED"/>
    <w:rsid w:val="00293E50"/>
    <w:rsid w:val="002979F3"/>
    <w:rsid w:val="002A4E90"/>
    <w:rsid w:val="002A6135"/>
    <w:rsid w:val="002B38F0"/>
    <w:rsid w:val="002B736B"/>
    <w:rsid w:val="002C241B"/>
    <w:rsid w:val="002C49BC"/>
    <w:rsid w:val="002D0BFF"/>
    <w:rsid w:val="002D1524"/>
    <w:rsid w:val="002D1FD2"/>
    <w:rsid w:val="002D766D"/>
    <w:rsid w:val="002E0C80"/>
    <w:rsid w:val="002E51F8"/>
    <w:rsid w:val="002F0BFA"/>
    <w:rsid w:val="002F30E5"/>
    <w:rsid w:val="002F3110"/>
    <w:rsid w:val="002F4629"/>
    <w:rsid w:val="002F5A92"/>
    <w:rsid w:val="002F5C8C"/>
    <w:rsid w:val="002F5E3D"/>
    <w:rsid w:val="00304844"/>
    <w:rsid w:val="0030543B"/>
    <w:rsid w:val="00305C85"/>
    <w:rsid w:val="003067FF"/>
    <w:rsid w:val="003111E8"/>
    <w:rsid w:val="00311CEE"/>
    <w:rsid w:val="003131BE"/>
    <w:rsid w:val="00313752"/>
    <w:rsid w:val="00313DC2"/>
    <w:rsid w:val="00315BC3"/>
    <w:rsid w:val="00316B6A"/>
    <w:rsid w:val="00317596"/>
    <w:rsid w:val="00317B0F"/>
    <w:rsid w:val="00317EA2"/>
    <w:rsid w:val="00320DDF"/>
    <w:rsid w:val="0032303D"/>
    <w:rsid w:val="0032337C"/>
    <w:rsid w:val="003236DE"/>
    <w:rsid w:val="00325EEC"/>
    <w:rsid w:val="00326177"/>
    <w:rsid w:val="003301AA"/>
    <w:rsid w:val="003317AC"/>
    <w:rsid w:val="003319D1"/>
    <w:rsid w:val="00331A06"/>
    <w:rsid w:val="00333029"/>
    <w:rsid w:val="00336543"/>
    <w:rsid w:val="003403D3"/>
    <w:rsid w:val="0034071B"/>
    <w:rsid w:val="00345109"/>
    <w:rsid w:val="003457E4"/>
    <w:rsid w:val="00347430"/>
    <w:rsid w:val="00350D69"/>
    <w:rsid w:val="00353717"/>
    <w:rsid w:val="00354ED9"/>
    <w:rsid w:val="003550C9"/>
    <w:rsid w:val="00360E19"/>
    <w:rsid w:val="00363085"/>
    <w:rsid w:val="00366B90"/>
    <w:rsid w:val="00370A17"/>
    <w:rsid w:val="0037412E"/>
    <w:rsid w:val="00377EC9"/>
    <w:rsid w:val="00380C28"/>
    <w:rsid w:val="00384575"/>
    <w:rsid w:val="003846BA"/>
    <w:rsid w:val="00390E1D"/>
    <w:rsid w:val="003A01AE"/>
    <w:rsid w:val="003A1AAA"/>
    <w:rsid w:val="003A5E98"/>
    <w:rsid w:val="003A75F9"/>
    <w:rsid w:val="003B2019"/>
    <w:rsid w:val="003B26FB"/>
    <w:rsid w:val="003B6759"/>
    <w:rsid w:val="003C3F1B"/>
    <w:rsid w:val="003D1688"/>
    <w:rsid w:val="003D18E0"/>
    <w:rsid w:val="003D25F1"/>
    <w:rsid w:val="003D2B88"/>
    <w:rsid w:val="003D5C14"/>
    <w:rsid w:val="003D5D8B"/>
    <w:rsid w:val="003D75AC"/>
    <w:rsid w:val="003F1384"/>
    <w:rsid w:val="003F13CF"/>
    <w:rsid w:val="003F14E9"/>
    <w:rsid w:val="003F1BE3"/>
    <w:rsid w:val="003F1C4E"/>
    <w:rsid w:val="003F511D"/>
    <w:rsid w:val="00400DF7"/>
    <w:rsid w:val="004032CA"/>
    <w:rsid w:val="00404477"/>
    <w:rsid w:val="004051E2"/>
    <w:rsid w:val="00412EA1"/>
    <w:rsid w:val="004148C3"/>
    <w:rsid w:val="00416CAE"/>
    <w:rsid w:val="004175DF"/>
    <w:rsid w:val="004263E8"/>
    <w:rsid w:val="0042756E"/>
    <w:rsid w:val="00430E05"/>
    <w:rsid w:val="00431673"/>
    <w:rsid w:val="004356FD"/>
    <w:rsid w:val="00436210"/>
    <w:rsid w:val="00437229"/>
    <w:rsid w:val="004401B3"/>
    <w:rsid w:val="0044077F"/>
    <w:rsid w:val="0044283D"/>
    <w:rsid w:val="00443B00"/>
    <w:rsid w:val="00443D33"/>
    <w:rsid w:val="00445FB6"/>
    <w:rsid w:val="004514B9"/>
    <w:rsid w:val="004533D0"/>
    <w:rsid w:val="00463636"/>
    <w:rsid w:val="004675DA"/>
    <w:rsid w:val="00470AC6"/>
    <w:rsid w:val="00471977"/>
    <w:rsid w:val="00472EF0"/>
    <w:rsid w:val="00476982"/>
    <w:rsid w:val="00476D77"/>
    <w:rsid w:val="004853F6"/>
    <w:rsid w:val="00493DC4"/>
    <w:rsid w:val="004955A8"/>
    <w:rsid w:val="00497F82"/>
    <w:rsid w:val="004A1330"/>
    <w:rsid w:val="004A25D7"/>
    <w:rsid w:val="004A3517"/>
    <w:rsid w:val="004A3ACE"/>
    <w:rsid w:val="004A54AC"/>
    <w:rsid w:val="004B187A"/>
    <w:rsid w:val="004B1E6A"/>
    <w:rsid w:val="004B2290"/>
    <w:rsid w:val="004B3DC6"/>
    <w:rsid w:val="004B690B"/>
    <w:rsid w:val="004B7E2E"/>
    <w:rsid w:val="004C0B8B"/>
    <w:rsid w:val="004C11C5"/>
    <w:rsid w:val="004C1E5B"/>
    <w:rsid w:val="004C3221"/>
    <w:rsid w:val="004C3DC0"/>
    <w:rsid w:val="004C7F1C"/>
    <w:rsid w:val="004D05A9"/>
    <w:rsid w:val="004D24C2"/>
    <w:rsid w:val="004D2D9B"/>
    <w:rsid w:val="004D311A"/>
    <w:rsid w:val="004D31A9"/>
    <w:rsid w:val="004D50A2"/>
    <w:rsid w:val="004D6CFA"/>
    <w:rsid w:val="004E4F73"/>
    <w:rsid w:val="004E713A"/>
    <w:rsid w:val="004F1A4F"/>
    <w:rsid w:val="004F4F4E"/>
    <w:rsid w:val="004F611B"/>
    <w:rsid w:val="004F669E"/>
    <w:rsid w:val="004F7E47"/>
    <w:rsid w:val="00500403"/>
    <w:rsid w:val="00500F7C"/>
    <w:rsid w:val="005031A4"/>
    <w:rsid w:val="005062AA"/>
    <w:rsid w:val="00510359"/>
    <w:rsid w:val="00511FAF"/>
    <w:rsid w:val="00512317"/>
    <w:rsid w:val="00516082"/>
    <w:rsid w:val="005171E3"/>
    <w:rsid w:val="00520457"/>
    <w:rsid w:val="00521FD7"/>
    <w:rsid w:val="00522A99"/>
    <w:rsid w:val="005268CC"/>
    <w:rsid w:val="00527FCA"/>
    <w:rsid w:val="00530526"/>
    <w:rsid w:val="00535C7F"/>
    <w:rsid w:val="00543551"/>
    <w:rsid w:val="00543F90"/>
    <w:rsid w:val="00544FA5"/>
    <w:rsid w:val="00545306"/>
    <w:rsid w:val="005518F0"/>
    <w:rsid w:val="00554E46"/>
    <w:rsid w:val="00560EB8"/>
    <w:rsid w:val="005621E4"/>
    <w:rsid w:val="00562587"/>
    <w:rsid w:val="00563858"/>
    <w:rsid w:val="00567F17"/>
    <w:rsid w:val="00570413"/>
    <w:rsid w:val="00572261"/>
    <w:rsid w:val="0058513B"/>
    <w:rsid w:val="00590CB6"/>
    <w:rsid w:val="005911C0"/>
    <w:rsid w:val="00592216"/>
    <w:rsid w:val="005A0BBA"/>
    <w:rsid w:val="005A0D5C"/>
    <w:rsid w:val="005A1B16"/>
    <w:rsid w:val="005A241B"/>
    <w:rsid w:val="005B289F"/>
    <w:rsid w:val="005B365E"/>
    <w:rsid w:val="005B5DE9"/>
    <w:rsid w:val="005B6F64"/>
    <w:rsid w:val="005B7E93"/>
    <w:rsid w:val="005C16DA"/>
    <w:rsid w:val="005C44F2"/>
    <w:rsid w:val="005C5AC2"/>
    <w:rsid w:val="005C64CB"/>
    <w:rsid w:val="005D0644"/>
    <w:rsid w:val="005D2DE1"/>
    <w:rsid w:val="005D572F"/>
    <w:rsid w:val="005E00E9"/>
    <w:rsid w:val="005E28B1"/>
    <w:rsid w:val="005E392D"/>
    <w:rsid w:val="005E4A49"/>
    <w:rsid w:val="005E5B5C"/>
    <w:rsid w:val="005F1ABA"/>
    <w:rsid w:val="005F1B2B"/>
    <w:rsid w:val="005F5978"/>
    <w:rsid w:val="005F7DE5"/>
    <w:rsid w:val="00601C45"/>
    <w:rsid w:val="00603BB5"/>
    <w:rsid w:val="0060608F"/>
    <w:rsid w:val="00611721"/>
    <w:rsid w:val="00613761"/>
    <w:rsid w:val="006150AB"/>
    <w:rsid w:val="00615150"/>
    <w:rsid w:val="00616774"/>
    <w:rsid w:val="00620968"/>
    <w:rsid w:val="0062257E"/>
    <w:rsid w:val="00623DDC"/>
    <w:rsid w:val="00627CF1"/>
    <w:rsid w:val="0063070B"/>
    <w:rsid w:val="0063284B"/>
    <w:rsid w:val="006338D8"/>
    <w:rsid w:val="006404E6"/>
    <w:rsid w:val="00641540"/>
    <w:rsid w:val="00641C8D"/>
    <w:rsid w:val="00647B85"/>
    <w:rsid w:val="006542D2"/>
    <w:rsid w:val="00657D43"/>
    <w:rsid w:val="00660494"/>
    <w:rsid w:val="006604BC"/>
    <w:rsid w:val="006625E0"/>
    <w:rsid w:val="00662E68"/>
    <w:rsid w:val="0066443D"/>
    <w:rsid w:val="006651A2"/>
    <w:rsid w:val="00670080"/>
    <w:rsid w:val="00670B85"/>
    <w:rsid w:val="00670E3D"/>
    <w:rsid w:val="006716FE"/>
    <w:rsid w:val="0067190F"/>
    <w:rsid w:val="0067476C"/>
    <w:rsid w:val="006801CA"/>
    <w:rsid w:val="00682AF3"/>
    <w:rsid w:val="006877A7"/>
    <w:rsid w:val="00691C34"/>
    <w:rsid w:val="00692C86"/>
    <w:rsid w:val="0069317B"/>
    <w:rsid w:val="00695B6A"/>
    <w:rsid w:val="00696532"/>
    <w:rsid w:val="00697691"/>
    <w:rsid w:val="006A104D"/>
    <w:rsid w:val="006A4C48"/>
    <w:rsid w:val="006A57CD"/>
    <w:rsid w:val="006B21AF"/>
    <w:rsid w:val="006B326E"/>
    <w:rsid w:val="006B328F"/>
    <w:rsid w:val="006B403B"/>
    <w:rsid w:val="006B4B00"/>
    <w:rsid w:val="006C09C1"/>
    <w:rsid w:val="006C1FDB"/>
    <w:rsid w:val="006C25B6"/>
    <w:rsid w:val="006C3338"/>
    <w:rsid w:val="006D3C14"/>
    <w:rsid w:val="006D4EF6"/>
    <w:rsid w:val="006D659F"/>
    <w:rsid w:val="006E45F4"/>
    <w:rsid w:val="006E4918"/>
    <w:rsid w:val="006E52D8"/>
    <w:rsid w:val="006E7B34"/>
    <w:rsid w:val="006F159B"/>
    <w:rsid w:val="006F20BE"/>
    <w:rsid w:val="006F3E5D"/>
    <w:rsid w:val="006F5219"/>
    <w:rsid w:val="007023CB"/>
    <w:rsid w:val="0070402C"/>
    <w:rsid w:val="00706DB4"/>
    <w:rsid w:val="00710650"/>
    <w:rsid w:val="007108A2"/>
    <w:rsid w:val="00710EA8"/>
    <w:rsid w:val="00711FAF"/>
    <w:rsid w:val="00712361"/>
    <w:rsid w:val="00713423"/>
    <w:rsid w:val="007135BB"/>
    <w:rsid w:val="007177BD"/>
    <w:rsid w:val="00717854"/>
    <w:rsid w:val="00722710"/>
    <w:rsid w:val="00723279"/>
    <w:rsid w:val="00723A4E"/>
    <w:rsid w:val="00724D7C"/>
    <w:rsid w:val="007301CB"/>
    <w:rsid w:val="00732D82"/>
    <w:rsid w:val="007344BE"/>
    <w:rsid w:val="0073474D"/>
    <w:rsid w:val="00735E8A"/>
    <w:rsid w:val="007400B0"/>
    <w:rsid w:val="0074018F"/>
    <w:rsid w:val="00740220"/>
    <w:rsid w:val="007410EF"/>
    <w:rsid w:val="00742419"/>
    <w:rsid w:val="00742E75"/>
    <w:rsid w:val="007526DA"/>
    <w:rsid w:val="007564A0"/>
    <w:rsid w:val="0076036F"/>
    <w:rsid w:val="0076208F"/>
    <w:rsid w:val="00765212"/>
    <w:rsid w:val="00767750"/>
    <w:rsid w:val="00772020"/>
    <w:rsid w:val="00772AA2"/>
    <w:rsid w:val="00773C3F"/>
    <w:rsid w:val="00780FFF"/>
    <w:rsid w:val="0078253D"/>
    <w:rsid w:val="007836A1"/>
    <w:rsid w:val="00784650"/>
    <w:rsid w:val="007855C4"/>
    <w:rsid w:val="007869E8"/>
    <w:rsid w:val="0078739A"/>
    <w:rsid w:val="00790B03"/>
    <w:rsid w:val="00790F6B"/>
    <w:rsid w:val="007935C4"/>
    <w:rsid w:val="00796191"/>
    <w:rsid w:val="007A4EC1"/>
    <w:rsid w:val="007A58A2"/>
    <w:rsid w:val="007A7B9B"/>
    <w:rsid w:val="007B2C6F"/>
    <w:rsid w:val="007B65CE"/>
    <w:rsid w:val="007C5898"/>
    <w:rsid w:val="007C62EE"/>
    <w:rsid w:val="007D1FC2"/>
    <w:rsid w:val="007D2143"/>
    <w:rsid w:val="007D22E2"/>
    <w:rsid w:val="007D67D1"/>
    <w:rsid w:val="007D7690"/>
    <w:rsid w:val="007E0BF8"/>
    <w:rsid w:val="007E41D4"/>
    <w:rsid w:val="007E53B4"/>
    <w:rsid w:val="007E70C4"/>
    <w:rsid w:val="007F11BA"/>
    <w:rsid w:val="007F1B78"/>
    <w:rsid w:val="007F1C21"/>
    <w:rsid w:val="007F2EEB"/>
    <w:rsid w:val="007F31F6"/>
    <w:rsid w:val="007F644D"/>
    <w:rsid w:val="00801FF8"/>
    <w:rsid w:val="00802C6B"/>
    <w:rsid w:val="00807797"/>
    <w:rsid w:val="00813646"/>
    <w:rsid w:val="00814128"/>
    <w:rsid w:val="00823E40"/>
    <w:rsid w:val="00824079"/>
    <w:rsid w:val="008241B3"/>
    <w:rsid w:val="008242C8"/>
    <w:rsid w:val="0082731C"/>
    <w:rsid w:val="00832392"/>
    <w:rsid w:val="00834C24"/>
    <w:rsid w:val="00834FAA"/>
    <w:rsid w:val="00836C02"/>
    <w:rsid w:val="00836CEA"/>
    <w:rsid w:val="0083717E"/>
    <w:rsid w:val="00843332"/>
    <w:rsid w:val="008437FF"/>
    <w:rsid w:val="00845295"/>
    <w:rsid w:val="00847B85"/>
    <w:rsid w:val="008523BD"/>
    <w:rsid w:val="008554C6"/>
    <w:rsid w:val="00855696"/>
    <w:rsid w:val="00856381"/>
    <w:rsid w:val="008574EE"/>
    <w:rsid w:val="008627D9"/>
    <w:rsid w:val="00862DB7"/>
    <w:rsid w:val="00863C5C"/>
    <w:rsid w:val="00867F29"/>
    <w:rsid w:val="0087074F"/>
    <w:rsid w:val="00874D0B"/>
    <w:rsid w:val="00874D1E"/>
    <w:rsid w:val="00880605"/>
    <w:rsid w:val="0088097F"/>
    <w:rsid w:val="00881AAC"/>
    <w:rsid w:val="0088325E"/>
    <w:rsid w:val="00884BE9"/>
    <w:rsid w:val="008858DD"/>
    <w:rsid w:val="008873DE"/>
    <w:rsid w:val="00890212"/>
    <w:rsid w:val="008918E5"/>
    <w:rsid w:val="00891E48"/>
    <w:rsid w:val="008924ED"/>
    <w:rsid w:val="00895418"/>
    <w:rsid w:val="008A2CE4"/>
    <w:rsid w:val="008A3027"/>
    <w:rsid w:val="008A307E"/>
    <w:rsid w:val="008B1FF9"/>
    <w:rsid w:val="008B302D"/>
    <w:rsid w:val="008B43EC"/>
    <w:rsid w:val="008C0320"/>
    <w:rsid w:val="008C41C5"/>
    <w:rsid w:val="008D2335"/>
    <w:rsid w:val="008D29BE"/>
    <w:rsid w:val="008D3FD6"/>
    <w:rsid w:val="008E37F9"/>
    <w:rsid w:val="008F3F4B"/>
    <w:rsid w:val="008F4978"/>
    <w:rsid w:val="008F4B04"/>
    <w:rsid w:val="008F4ED5"/>
    <w:rsid w:val="008F7B02"/>
    <w:rsid w:val="0090358C"/>
    <w:rsid w:val="00907560"/>
    <w:rsid w:val="00912505"/>
    <w:rsid w:val="00912E3A"/>
    <w:rsid w:val="00913A37"/>
    <w:rsid w:val="00916289"/>
    <w:rsid w:val="009166BC"/>
    <w:rsid w:val="009168C0"/>
    <w:rsid w:val="00917020"/>
    <w:rsid w:val="00917852"/>
    <w:rsid w:val="00920CDC"/>
    <w:rsid w:val="00921D5D"/>
    <w:rsid w:val="00922DCE"/>
    <w:rsid w:val="009274BE"/>
    <w:rsid w:val="00932006"/>
    <w:rsid w:val="0093207B"/>
    <w:rsid w:val="00942C7F"/>
    <w:rsid w:val="00947ABB"/>
    <w:rsid w:val="00952C6D"/>
    <w:rsid w:val="00953681"/>
    <w:rsid w:val="00953F34"/>
    <w:rsid w:val="0095442B"/>
    <w:rsid w:val="0095443E"/>
    <w:rsid w:val="0095486F"/>
    <w:rsid w:val="009577E7"/>
    <w:rsid w:val="0096083F"/>
    <w:rsid w:val="00960957"/>
    <w:rsid w:val="00961ACA"/>
    <w:rsid w:val="009647A6"/>
    <w:rsid w:val="00964BB9"/>
    <w:rsid w:val="0097095D"/>
    <w:rsid w:val="009749EA"/>
    <w:rsid w:val="00976202"/>
    <w:rsid w:val="009774E9"/>
    <w:rsid w:val="00977AC7"/>
    <w:rsid w:val="00981445"/>
    <w:rsid w:val="00982F7B"/>
    <w:rsid w:val="009836A3"/>
    <w:rsid w:val="00986118"/>
    <w:rsid w:val="009863D2"/>
    <w:rsid w:val="00987A12"/>
    <w:rsid w:val="00992D70"/>
    <w:rsid w:val="00993C15"/>
    <w:rsid w:val="009946C0"/>
    <w:rsid w:val="00997E6D"/>
    <w:rsid w:val="009A0053"/>
    <w:rsid w:val="009A0D22"/>
    <w:rsid w:val="009A4A75"/>
    <w:rsid w:val="009A4EDA"/>
    <w:rsid w:val="009B10DE"/>
    <w:rsid w:val="009B12A5"/>
    <w:rsid w:val="009B4165"/>
    <w:rsid w:val="009B677B"/>
    <w:rsid w:val="009B72F9"/>
    <w:rsid w:val="009C49CD"/>
    <w:rsid w:val="009C78E6"/>
    <w:rsid w:val="009D163F"/>
    <w:rsid w:val="009D5E98"/>
    <w:rsid w:val="009E09C9"/>
    <w:rsid w:val="009E381F"/>
    <w:rsid w:val="009E5AC0"/>
    <w:rsid w:val="009E6093"/>
    <w:rsid w:val="009F1CE5"/>
    <w:rsid w:val="009F1FF2"/>
    <w:rsid w:val="009F42D2"/>
    <w:rsid w:val="009F480D"/>
    <w:rsid w:val="009F4ECC"/>
    <w:rsid w:val="009F537A"/>
    <w:rsid w:val="009F645E"/>
    <w:rsid w:val="00A03858"/>
    <w:rsid w:val="00A04685"/>
    <w:rsid w:val="00A051B4"/>
    <w:rsid w:val="00A07416"/>
    <w:rsid w:val="00A077AC"/>
    <w:rsid w:val="00A10446"/>
    <w:rsid w:val="00A139F2"/>
    <w:rsid w:val="00A14C5D"/>
    <w:rsid w:val="00A1710C"/>
    <w:rsid w:val="00A204B8"/>
    <w:rsid w:val="00A212D4"/>
    <w:rsid w:val="00A213E0"/>
    <w:rsid w:val="00A263D5"/>
    <w:rsid w:val="00A27B42"/>
    <w:rsid w:val="00A32080"/>
    <w:rsid w:val="00A3432E"/>
    <w:rsid w:val="00A35584"/>
    <w:rsid w:val="00A35AD0"/>
    <w:rsid w:val="00A36EC8"/>
    <w:rsid w:val="00A40D45"/>
    <w:rsid w:val="00A42FA7"/>
    <w:rsid w:val="00A54EBD"/>
    <w:rsid w:val="00A55104"/>
    <w:rsid w:val="00A60F99"/>
    <w:rsid w:val="00A62E26"/>
    <w:rsid w:val="00A658B1"/>
    <w:rsid w:val="00A71A9B"/>
    <w:rsid w:val="00A76AB4"/>
    <w:rsid w:val="00A77870"/>
    <w:rsid w:val="00A84DE9"/>
    <w:rsid w:val="00A87A4F"/>
    <w:rsid w:val="00A90D40"/>
    <w:rsid w:val="00A9120C"/>
    <w:rsid w:val="00A9169C"/>
    <w:rsid w:val="00A96086"/>
    <w:rsid w:val="00AA0367"/>
    <w:rsid w:val="00AA1D0B"/>
    <w:rsid w:val="00AA2060"/>
    <w:rsid w:val="00AA4251"/>
    <w:rsid w:val="00AA48FD"/>
    <w:rsid w:val="00AA56F0"/>
    <w:rsid w:val="00AA6919"/>
    <w:rsid w:val="00AA6AF7"/>
    <w:rsid w:val="00AA6F76"/>
    <w:rsid w:val="00AB04B9"/>
    <w:rsid w:val="00AB1764"/>
    <w:rsid w:val="00AB2BF6"/>
    <w:rsid w:val="00AB309D"/>
    <w:rsid w:val="00AB69AB"/>
    <w:rsid w:val="00AB6D34"/>
    <w:rsid w:val="00AB7157"/>
    <w:rsid w:val="00AC0437"/>
    <w:rsid w:val="00AC067D"/>
    <w:rsid w:val="00AC2005"/>
    <w:rsid w:val="00AC6188"/>
    <w:rsid w:val="00AC683B"/>
    <w:rsid w:val="00AC6B2E"/>
    <w:rsid w:val="00AD54E3"/>
    <w:rsid w:val="00AD5A8E"/>
    <w:rsid w:val="00AE0717"/>
    <w:rsid w:val="00AE0A2C"/>
    <w:rsid w:val="00AE5B7D"/>
    <w:rsid w:val="00AE5DD6"/>
    <w:rsid w:val="00AF31B1"/>
    <w:rsid w:val="00AF4A7B"/>
    <w:rsid w:val="00AF4D38"/>
    <w:rsid w:val="00AF78AB"/>
    <w:rsid w:val="00B04715"/>
    <w:rsid w:val="00B07C65"/>
    <w:rsid w:val="00B11CEF"/>
    <w:rsid w:val="00B11E47"/>
    <w:rsid w:val="00B166C5"/>
    <w:rsid w:val="00B173CE"/>
    <w:rsid w:val="00B21AE7"/>
    <w:rsid w:val="00B23946"/>
    <w:rsid w:val="00B23E9C"/>
    <w:rsid w:val="00B27CB7"/>
    <w:rsid w:val="00B3067E"/>
    <w:rsid w:val="00B3383D"/>
    <w:rsid w:val="00B36E75"/>
    <w:rsid w:val="00B37F35"/>
    <w:rsid w:val="00B37FBA"/>
    <w:rsid w:val="00B40B3A"/>
    <w:rsid w:val="00B40E8D"/>
    <w:rsid w:val="00B415C7"/>
    <w:rsid w:val="00B50D68"/>
    <w:rsid w:val="00B522C0"/>
    <w:rsid w:val="00B53EAC"/>
    <w:rsid w:val="00B5403F"/>
    <w:rsid w:val="00B57077"/>
    <w:rsid w:val="00B622EB"/>
    <w:rsid w:val="00B629F7"/>
    <w:rsid w:val="00B6301B"/>
    <w:rsid w:val="00B66DA0"/>
    <w:rsid w:val="00B67E89"/>
    <w:rsid w:val="00B75A85"/>
    <w:rsid w:val="00B761FB"/>
    <w:rsid w:val="00B80266"/>
    <w:rsid w:val="00B83309"/>
    <w:rsid w:val="00B8470B"/>
    <w:rsid w:val="00B909D8"/>
    <w:rsid w:val="00B922E1"/>
    <w:rsid w:val="00B92B1F"/>
    <w:rsid w:val="00B95039"/>
    <w:rsid w:val="00B96ACB"/>
    <w:rsid w:val="00BA03EE"/>
    <w:rsid w:val="00BA13AA"/>
    <w:rsid w:val="00BA2CF9"/>
    <w:rsid w:val="00BA441C"/>
    <w:rsid w:val="00BA5EEC"/>
    <w:rsid w:val="00BA7FE0"/>
    <w:rsid w:val="00BB1455"/>
    <w:rsid w:val="00BB2365"/>
    <w:rsid w:val="00BC00C7"/>
    <w:rsid w:val="00BC0922"/>
    <w:rsid w:val="00BC2B9B"/>
    <w:rsid w:val="00BC2ECB"/>
    <w:rsid w:val="00BC3335"/>
    <w:rsid w:val="00BC3A23"/>
    <w:rsid w:val="00BC7693"/>
    <w:rsid w:val="00BD26C9"/>
    <w:rsid w:val="00BD46C2"/>
    <w:rsid w:val="00BD58C0"/>
    <w:rsid w:val="00BD6150"/>
    <w:rsid w:val="00BD7A9E"/>
    <w:rsid w:val="00BE1C3A"/>
    <w:rsid w:val="00BE2352"/>
    <w:rsid w:val="00BE5926"/>
    <w:rsid w:val="00BE733F"/>
    <w:rsid w:val="00BF182A"/>
    <w:rsid w:val="00BF2BD4"/>
    <w:rsid w:val="00BF53A8"/>
    <w:rsid w:val="00BF5727"/>
    <w:rsid w:val="00BF7037"/>
    <w:rsid w:val="00BF7AD0"/>
    <w:rsid w:val="00C06255"/>
    <w:rsid w:val="00C07ABE"/>
    <w:rsid w:val="00C13096"/>
    <w:rsid w:val="00C137F3"/>
    <w:rsid w:val="00C16D38"/>
    <w:rsid w:val="00C17B7D"/>
    <w:rsid w:val="00C2144F"/>
    <w:rsid w:val="00C21F2A"/>
    <w:rsid w:val="00C23601"/>
    <w:rsid w:val="00C24EF2"/>
    <w:rsid w:val="00C25CED"/>
    <w:rsid w:val="00C27EB3"/>
    <w:rsid w:val="00C32511"/>
    <w:rsid w:val="00C3602F"/>
    <w:rsid w:val="00C37798"/>
    <w:rsid w:val="00C37E9D"/>
    <w:rsid w:val="00C40C75"/>
    <w:rsid w:val="00C4223E"/>
    <w:rsid w:val="00C42A0D"/>
    <w:rsid w:val="00C449FE"/>
    <w:rsid w:val="00C44D53"/>
    <w:rsid w:val="00C473B6"/>
    <w:rsid w:val="00C512EB"/>
    <w:rsid w:val="00C54291"/>
    <w:rsid w:val="00C54B45"/>
    <w:rsid w:val="00C56573"/>
    <w:rsid w:val="00C57385"/>
    <w:rsid w:val="00C60AEB"/>
    <w:rsid w:val="00C61B47"/>
    <w:rsid w:val="00C61D01"/>
    <w:rsid w:val="00C65F45"/>
    <w:rsid w:val="00C71CE2"/>
    <w:rsid w:val="00C72F6E"/>
    <w:rsid w:val="00C75613"/>
    <w:rsid w:val="00C77D74"/>
    <w:rsid w:val="00C8213F"/>
    <w:rsid w:val="00C849AC"/>
    <w:rsid w:val="00C853C9"/>
    <w:rsid w:val="00C90635"/>
    <w:rsid w:val="00C916BE"/>
    <w:rsid w:val="00C91EF2"/>
    <w:rsid w:val="00C91FD6"/>
    <w:rsid w:val="00C92FAA"/>
    <w:rsid w:val="00C953CC"/>
    <w:rsid w:val="00C9789D"/>
    <w:rsid w:val="00CA19B4"/>
    <w:rsid w:val="00CA1A5E"/>
    <w:rsid w:val="00CA47A0"/>
    <w:rsid w:val="00CA503E"/>
    <w:rsid w:val="00CB19C1"/>
    <w:rsid w:val="00CB3545"/>
    <w:rsid w:val="00CB5D9B"/>
    <w:rsid w:val="00CB62FE"/>
    <w:rsid w:val="00CC0376"/>
    <w:rsid w:val="00CC5C78"/>
    <w:rsid w:val="00CC6D46"/>
    <w:rsid w:val="00CC7DA4"/>
    <w:rsid w:val="00CD0D84"/>
    <w:rsid w:val="00CD1C2C"/>
    <w:rsid w:val="00CD1FC7"/>
    <w:rsid w:val="00CD6B43"/>
    <w:rsid w:val="00CE0B0C"/>
    <w:rsid w:val="00CE320A"/>
    <w:rsid w:val="00CE4790"/>
    <w:rsid w:val="00CE4E0D"/>
    <w:rsid w:val="00CE64A2"/>
    <w:rsid w:val="00CF1EAE"/>
    <w:rsid w:val="00D010AE"/>
    <w:rsid w:val="00D01218"/>
    <w:rsid w:val="00D020D4"/>
    <w:rsid w:val="00D053F9"/>
    <w:rsid w:val="00D0553E"/>
    <w:rsid w:val="00D11D0A"/>
    <w:rsid w:val="00D12568"/>
    <w:rsid w:val="00D1764D"/>
    <w:rsid w:val="00D2128E"/>
    <w:rsid w:val="00D2247D"/>
    <w:rsid w:val="00D32BC1"/>
    <w:rsid w:val="00D32EB3"/>
    <w:rsid w:val="00D33D57"/>
    <w:rsid w:val="00D35816"/>
    <w:rsid w:val="00D37335"/>
    <w:rsid w:val="00D40E16"/>
    <w:rsid w:val="00D420EB"/>
    <w:rsid w:val="00D4366C"/>
    <w:rsid w:val="00D438E2"/>
    <w:rsid w:val="00D47AF9"/>
    <w:rsid w:val="00D47C15"/>
    <w:rsid w:val="00D542A3"/>
    <w:rsid w:val="00D56CDF"/>
    <w:rsid w:val="00D6095B"/>
    <w:rsid w:val="00D6209E"/>
    <w:rsid w:val="00D62CB8"/>
    <w:rsid w:val="00D6334C"/>
    <w:rsid w:val="00D64F37"/>
    <w:rsid w:val="00D65DA3"/>
    <w:rsid w:val="00D676F7"/>
    <w:rsid w:val="00D70FAC"/>
    <w:rsid w:val="00D71821"/>
    <w:rsid w:val="00D71E74"/>
    <w:rsid w:val="00D72BE4"/>
    <w:rsid w:val="00D73AA1"/>
    <w:rsid w:val="00D770CB"/>
    <w:rsid w:val="00D77EEC"/>
    <w:rsid w:val="00D803F8"/>
    <w:rsid w:val="00D80D81"/>
    <w:rsid w:val="00D947AC"/>
    <w:rsid w:val="00D96939"/>
    <w:rsid w:val="00DA0CD1"/>
    <w:rsid w:val="00DA1E43"/>
    <w:rsid w:val="00DA25FD"/>
    <w:rsid w:val="00DA5DE9"/>
    <w:rsid w:val="00DA5FD8"/>
    <w:rsid w:val="00DA6018"/>
    <w:rsid w:val="00DB4979"/>
    <w:rsid w:val="00DB7B67"/>
    <w:rsid w:val="00DC1964"/>
    <w:rsid w:val="00DC211A"/>
    <w:rsid w:val="00DC4071"/>
    <w:rsid w:val="00DC55B9"/>
    <w:rsid w:val="00DC726E"/>
    <w:rsid w:val="00DC7DA7"/>
    <w:rsid w:val="00DD04A6"/>
    <w:rsid w:val="00DD1937"/>
    <w:rsid w:val="00DD5AA3"/>
    <w:rsid w:val="00DD6260"/>
    <w:rsid w:val="00DD7BD6"/>
    <w:rsid w:val="00DE0750"/>
    <w:rsid w:val="00DE0898"/>
    <w:rsid w:val="00DE3DB1"/>
    <w:rsid w:val="00DE5334"/>
    <w:rsid w:val="00DF0A45"/>
    <w:rsid w:val="00DF3DC5"/>
    <w:rsid w:val="00DF45CD"/>
    <w:rsid w:val="00DF50CF"/>
    <w:rsid w:val="00DF675B"/>
    <w:rsid w:val="00DF7295"/>
    <w:rsid w:val="00E00539"/>
    <w:rsid w:val="00E04C5A"/>
    <w:rsid w:val="00E05498"/>
    <w:rsid w:val="00E05C63"/>
    <w:rsid w:val="00E126A0"/>
    <w:rsid w:val="00E2027C"/>
    <w:rsid w:val="00E2479A"/>
    <w:rsid w:val="00E2713B"/>
    <w:rsid w:val="00E34579"/>
    <w:rsid w:val="00E3467A"/>
    <w:rsid w:val="00E3486F"/>
    <w:rsid w:val="00E3717F"/>
    <w:rsid w:val="00E4166A"/>
    <w:rsid w:val="00E42CF8"/>
    <w:rsid w:val="00E44665"/>
    <w:rsid w:val="00E44E84"/>
    <w:rsid w:val="00E452D2"/>
    <w:rsid w:val="00E46F1B"/>
    <w:rsid w:val="00E47B16"/>
    <w:rsid w:val="00E53996"/>
    <w:rsid w:val="00E5531E"/>
    <w:rsid w:val="00E56054"/>
    <w:rsid w:val="00E56B2A"/>
    <w:rsid w:val="00E61678"/>
    <w:rsid w:val="00E62FE2"/>
    <w:rsid w:val="00E648A5"/>
    <w:rsid w:val="00E70CB9"/>
    <w:rsid w:val="00E717F6"/>
    <w:rsid w:val="00E7188F"/>
    <w:rsid w:val="00E72522"/>
    <w:rsid w:val="00E732E4"/>
    <w:rsid w:val="00E74C7D"/>
    <w:rsid w:val="00E75777"/>
    <w:rsid w:val="00E76A04"/>
    <w:rsid w:val="00E9102A"/>
    <w:rsid w:val="00E91FA2"/>
    <w:rsid w:val="00E9474A"/>
    <w:rsid w:val="00E95251"/>
    <w:rsid w:val="00E95A0D"/>
    <w:rsid w:val="00E97E8A"/>
    <w:rsid w:val="00EA0E07"/>
    <w:rsid w:val="00EA218A"/>
    <w:rsid w:val="00EA3D01"/>
    <w:rsid w:val="00EA507C"/>
    <w:rsid w:val="00EB164B"/>
    <w:rsid w:val="00EB487A"/>
    <w:rsid w:val="00EB4BA8"/>
    <w:rsid w:val="00EB69F4"/>
    <w:rsid w:val="00EB7F83"/>
    <w:rsid w:val="00EC30C0"/>
    <w:rsid w:val="00ED34B2"/>
    <w:rsid w:val="00ED56C6"/>
    <w:rsid w:val="00ED5FA4"/>
    <w:rsid w:val="00ED7170"/>
    <w:rsid w:val="00EE1ECC"/>
    <w:rsid w:val="00EE2710"/>
    <w:rsid w:val="00EE4410"/>
    <w:rsid w:val="00EF37E4"/>
    <w:rsid w:val="00EF3E56"/>
    <w:rsid w:val="00EF4609"/>
    <w:rsid w:val="00EF5B9C"/>
    <w:rsid w:val="00EF73D5"/>
    <w:rsid w:val="00F0026D"/>
    <w:rsid w:val="00F0169E"/>
    <w:rsid w:val="00F01EE1"/>
    <w:rsid w:val="00F037BF"/>
    <w:rsid w:val="00F041DE"/>
    <w:rsid w:val="00F07AD0"/>
    <w:rsid w:val="00F1153D"/>
    <w:rsid w:val="00F13E12"/>
    <w:rsid w:val="00F14B85"/>
    <w:rsid w:val="00F15205"/>
    <w:rsid w:val="00F15A9A"/>
    <w:rsid w:val="00F169B6"/>
    <w:rsid w:val="00F17A2E"/>
    <w:rsid w:val="00F20796"/>
    <w:rsid w:val="00F2661F"/>
    <w:rsid w:val="00F267AF"/>
    <w:rsid w:val="00F26BFD"/>
    <w:rsid w:val="00F26DC0"/>
    <w:rsid w:val="00F316F4"/>
    <w:rsid w:val="00F319A1"/>
    <w:rsid w:val="00F33631"/>
    <w:rsid w:val="00F33878"/>
    <w:rsid w:val="00F346F9"/>
    <w:rsid w:val="00F34ECE"/>
    <w:rsid w:val="00F41445"/>
    <w:rsid w:val="00F43210"/>
    <w:rsid w:val="00F44941"/>
    <w:rsid w:val="00F456E0"/>
    <w:rsid w:val="00F468A5"/>
    <w:rsid w:val="00F46A7D"/>
    <w:rsid w:val="00F50AF7"/>
    <w:rsid w:val="00F50E76"/>
    <w:rsid w:val="00F53305"/>
    <w:rsid w:val="00F549CD"/>
    <w:rsid w:val="00F555CD"/>
    <w:rsid w:val="00F556D2"/>
    <w:rsid w:val="00F563C8"/>
    <w:rsid w:val="00F5705E"/>
    <w:rsid w:val="00F605BE"/>
    <w:rsid w:val="00F60624"/>
    <w:rsid w:val="00F64037"/>
    <w:rsid w:val="00F6500F"/>
    <w:rsid w:val="00F650A8"/>
    <w:rsid w:val="00F65A34"/>
    <w:rsid w:val="00F71384"/>
    <w:rsid w:val="00F71466"/>
    <w:rsid w:val="00F7215B"/>
    <w:rsid w:val="00F72845"/>
    <w:rsid w:val="00F753AC"/>
    <w:rsid w:val="00F75AFB"/>
    <w:rsid w:val="00F762D1"/>
    <w:rsid w:val="00F76BE4"/>
    <w:rsid w:val="00F81EFF"/>
    <w:rsid w:val="00F8349E"/>
    <w:rsid w:val="00F84137"/>
    <w:rsid w:val="00F849D0"/>
    <w:rsid w:val="00F85E98"/>
    <w:rsid w:val="00F86690"/>
    <w:rsid w:val="00F86DE6"/>
    <w:rsid w:val="00F90EFA"/>
    <w:rsid w:val="00F93CC7"/>
    <w:rsid w:val="00FA17C8"/>
    <w:rsid w:val="00FA6CC4"/>
    <w:rsid w:val="00FA7357"/>
    <w:rsid w:val="00FA76F5"/>
    <w:rsid w:val="00FB03C5"/>
    <w:rsid w:val="00FB0511"/>
    <w:rsid w:val="00FB47EC"/>
    <w:rsid w:val="00FB7DAC"/>
    <w:rsid w:val="00FC0064"/>
    <w:rsid w:val="00FC0EA2"/>
    <w:rsid w:val="00FC14DB"/>
    <w:rsid w:val="00FC34AA"/>
    <w:rsid w:val="00FC78CC"/>
    <w:rsid w:val="00FD4CC8"/>
    <w:rsid w:val="00FD50CE"/>
    <w:rsid w:val="00FE13CE"/>
    <w:rsid w:val="00FE2C22"/>
    <w:rsid w:val="00FE2C2D"/>
    <w:rsid w:val="00FF21C8"/>
    <w:rsid w:val="00FF32FF"/>
    <w:rsid w:val="00FF5FFD"/>
    <w:rsid w:val="00FF61A4"/>
    <w:rsid w:val="00FF6861"/>
    <w:rsid w:val="00FF6BA8"/>
    <w:rsid w:val="00FF74F2"/>
    <w:rsid w:val="00FF7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7D15D2A"/>
  <w15:docId w15:val="{9FF783FE-9B36-4E84-87A2-7F9F36CCD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1117EA"/>
    <w:rPr>
      <w:sz w:val="24"/>
      <w:lang w:eastAsia="en-US"/>
    </w:rPr>
  </w:style>
  <w:style w:type="paragraph" w:styleId="Antrat1">
    <w:name w:val="heading 1"/>
    <w:basedOn w:val="prastasis"/>
    <w:next w:val="prastasis"/>
    <w:qFormat/>
    <w:rsid w:val="001117EA"/>
    <w:pPr>
      <w:keepNext/>
      <w:jc w:val="center"/>
      <w:outlineLvl w:val="0"/>
    </w:pPr>
    <w:rPr>
      <w:b/>
      <w:bCs/>
    </w:rPr>
  </w:style>
  <w:style w:type="paragraph" w:styleId="Antrat2">
    <w:name w:val="heading 2"/>
    <w:basedOn w:val="prastasis"/>
    <w:next w:val="prastasis"/>
    <w:link w:val="Antrat2Diagrama"/>
    <w:qFormat/>
    <w:rsid w:val="001117EA"/>
    <w:pPr>
      <w:keepNext/>
      <w:ind w:firstLine="1247"/>
      <w:outlineLvl w:val="1"/>
    </w:pPr>
    <w:rPr>
      <w:b/>
      <w:bCs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rsid w:val="001117EA"/>
    <w:pPr>
      <w:tabs>
        <w:tab w:val="center" w:pos="4153"/>
        <w:tab w:val="right" w:pos="8306"/>
      </w:tabs>
    </w:pPr>
  </w:style>
  <w:style w:type="paragraph" w:styleId="Porat">
    <w:name w:val="footer"/>
    <w:basedOn w:val="prastasis"/>
    <w:rsid w:val="001117EA"/>
    <w:pPr>
      <w:tabs>
        <w:tab w:val="center" w:pos="4153"/>
        <w:tab w:val="right" w:pos="8306"/>
      </w:tabs>
    </w:pPr>
  </w:style>
  <w:style w:type="paragraph" w:styleId="Pagrindiniotekstotrauka">
    <w:name w:val="Body Text Indent"/>
    <w:basedOn w:val="prastasis"/>
    <w:link w:val="PagrindiniotekstotraukaDiagrama"/>
    <w:rsid w:val="00E3467A"/>
    <w:pPr>
      <w:ind w:left="720"/>
    </w:pPr>
    <w:rPr>
      <w:szCs w:val="24"/>
    </w:rPr>
  </w:style>
  <w:style w:type="character" w:customStyle="1" w:styleId="PagrindiniotekstotraukaDiagrama">
    <w:name w:val="Pagrindinio teksto įtrauka Diagrama"/>
    <w:link w:val="Pagrindiniotekstotrauka"/>
    <w:rsid w:val="00E3467A"/>
    <w:rPr>
      <w:sz w:val="24"/>
      <w:szCs w:val="24"/>
      <w:lang w:eastAsia="en-US"/>
    </w:rPr>
  </w:style>
  <w:style w:type="paragraph" w:customStyle="1" w:styleId="CharChar">
    <w:name w:val="Char Char"/>
    <w:basedOn w:val="prastasis"/>
    <w:rsid w:val="00E3467A"/>
    <w:pPr>
      <w:spacing w:after="160" w:line="240" w:lineRule="exact"/>
    </w:pPr>
    <w:rPr>
      <w:rFonts w:ascii="Tahoma" w:hAnsi="Tahoma"/>
      <w:sz w:val="20"/>
      <w:lang w:val="en-US"/>
    </w:rPr>
  </w:style>
  <w:style w:type="character" w:styleId="Hipersaitas">
    <w:name w:val="Hyperlink"/>
    <w:uiPriority w:val="99"/>
    <w:rsid w:val="00627CF1"/>
    <w:rPr>
      <w:color w:val="0000FF"/>
      <w:u w:val="single"/>
    </w:rPr>
  </w:style>
  <w:style w:type="paragraph" w:customStyle="1" w:styleId="Diagrama">
    <w:name w:val="Diagrama"/>
    <w:basedOn w:val="prastasis"/>
    <w:rsid w:val="00912E3A"/>
    <w:pPr>
      <w:spacing w:after="160" w:line="240" w:lineRule="exact"/>
    </w:pPr>
    <w:rPr>
      <w:rFonts w:ascii="Tahoma" w:hAnsi="Tahoma"/>
      <w:sz w:val="20"/>
      <w:lang w:val="en-US"/>
    </w:rPr>
  </w:style>
  <w:style w:type="character" w:customStyle="1" w:styleId="FontStyle13">
    <w:name w:val="Font Style13"/>
    <w:rsid w:val="00BE733F"/>
    <w:rPr>
      <w:rFonts w:ascii="Times New Roman" w:hAnsi="Times New Roman" w:cs="Times New Roman"/>
      <w:sz w:val="20"/>
      <w:szCs w:val="20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DB4979"/>
    <w:rPr>
      <w:rFonts w:ascii="Tahoma" w:hAnsi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DB4979"/>
    <w:rPr>
      <w:rFonts w:ascii="Tahoma" w:hAnsi="Tahoma" w:cs="Tahoma"/>
      <w:sz w:val="16"/>
      <w:szCs w:val="16"/>
      <w:lang w:eastAsia="en-US"/>
    </w:rPr>
  </w:style>
  <w:style w:type="paragraph" w:styleId="Pagrindinistekstas">
    <w:name w:val="Body Text"/>
    <w:basedOn w:val="prastasis"/>
    <w:link w:val="PagrindinistekstasDiagrama"/>
    <w:unhideWhenUsed/>
    <w:rsid w:val="00CC6D46"/>
    <w:pPr>
      <w:spacing w:after="120"/>
    </w:pPr>
  </w:style>
  <w:style w:type="character" w:customStyle="1" w:styleId="PagrindinistekstasDiagrama">
    <w:name w:val="Pagrindinis tekstas Diagrama"/>
    <w:link w:val="Pagrindinistekstas"/>
    <w:rsid w:val="00CC6D46"/>
    <w:rPr>
      <w:sz w:val="24"/>
      <w:lang w:eastAsia="en-US"/>
    </w:rPr>
  </w:style>
  <w:style w:type="character" w:customStyle="1" w:styleId="Antrat2Diagrama">
    <w:name w:val="Antraštė 2 Diagrama"/>
    <w:link w:val="Antrat2"/>
    <w:rsid w:val="004C3DC0"/>
    <w:rPr>
      <w:b/>
      <w:bCs/>
      <w:sz w:val="24"/>
      <w:lang w:eastAsia="en-US"/>
    </w:rPr>
  </w:style>
  <w:style w:type="paragraph" w:customStyle="1" w:styleId="CharChar0">
    <w:name w:val="Char Char"/>
    <w:basedOn w:val="prastasis"/>
    <w:rsid w:val="00F53305"/>
    <w:pPr>
      <w:spacing w:after="160" w:line="240" w:lineRule="exact"/>
    </w:pPr>
    <w:rPr>
      <w:rFonts w:ascii="Tahoma" w:hAnsi="Tahoma"/>
      <w:sz w:val="20"/>
      <w:lang w:val="en-US"/>
    </w:rPr>
  </w:style>
  <w:style w:type="paragraph" w:styleId="Sraopastraipa">
    <w:name w:val="List Paragraph"/>
    <w:basedOn w:val="prastasis"/>
    <w:uiPriority w:val="34"/>
    <w:qFormat/>
    <w:rsid w:val="00D40E16"/>
    <w:pPr>
      <w:ind w:left="720"/>
      <w:contextualSpacing/>
    </w:pPr>
  </w:style>
  <w:style w:type="character" w:customStyle="1" w:styleId="spelle">
    <w:name w:val="spelle"/>
    <w:rsid w:val="00366B90"/>
  </w:style>
  <w:style w:type="character" w:customStyle="1" w:styleId="st">
    <w:name w:val="st"/>
    <w:rsid w:val="000D55E6"/>
  </w:style>
  <w:style w:type="character" w:customStyle="1" w:styleId="Emfaz1">
    <w:name w:val="Emfazė1"/>
    <w:rsid w:val="002208D7"/>
    <w:rPr>
      <w:i/>
      <w:iCs/>
    </w:rPr>
  </w:style>
  <w:style w:type="character" w:styleId="Emfaz">
    <w:name w:val="Emphasis"/>
    <w:uiPriority w:val="20"/>
    <w:qFormat/>
    <w:rsid w:val="002208D7"/>
    <w:rPr>
      <w:i/>
      <w:iCs/>
    </w:rPr>
  </w:style>
  <w:style w:type="paragraph" w:styleId="Pagrindinistekstas2">
    <w:name w:val="Body Text 2"/>
    <w:basedOn w:val="prastasis"/>
    <w:link w:val="Pagrindinistekstas2Diagrama"/>
    <w:uiPriority w:val="99"/>
    <w:semiHidden/>
    <w:unhideWhenUsed/>
    <w:rsid w:val="00EB7F83"/>
    <w:pPr>
      <w:spacing w:after="120" w:line="480" w:lineRule="auto"/>
    </w:pPr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semiHidden/>
    <w:rsid w:val="00EB7F83"/>
    <w:rPr>
      <w:sz w:val="24"/>
      <w:lang w:eastAsia="en-US"/>
    </w:rPr>
  </w:style>
  <w:style w:type="table" w:styleId="Lentelstinklelis">
    <w:name w:val="Table Grid"/>
    <w:basedOn w:val="prastojilentel"/>
    <w:uiPriority w:val="39"/>
    <w:rsid w:val="00EB7F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1">
    <w:name w:val="Char Char"/>
    <w:basedOn w:val="prastasis"/>
    <w:rsid w:val="006877A7"/>
    <w:pPr>
      <w:spacing w:after="160" w:line="240" w:lineRule="exact"/>
    </w:pPr>
    <w:rPr>
      <w:rFonts w:ascii="Tahoma" w:hAnsi="Tahoma"/>
      <w:sz w:val="20"/>
      <w:lang w:val="en-US"/>
    </w:rPr>
  </w:style>
  <w:style w:type="character" w:customStyle="1" w:styleId="cf01">
    <w:name w:val="cf01"/>
    <w:basedOn w:val="Numatytasispastraiposriftas"/>
    <w:rsid w:val="00E76A04"/>
    <w:rPr>
      <w:rFonts w:ascii="Segoe UI" w:hAnsi="Segoe UI" w:cs="Segoe UI" w:hint="default"/>
      <w:sz w:val="18"/>
      <w:szCs w:val="18"/>
    </w:rPr>
  </w:style>
  <w:style w:type="paragraph" w:customStyle="1" w:styleId="Default">
    <w:name w:val="Default"/>
    <w:rsid w:val="0027022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Grietas">
    <w:name w:val="Strong"/>
    <w:basedOn w:val="Numatytasispastraiposriftas"/>
    <w:uiPriority w:val="22"/>
    <w:qFormat/>
    <w:rsid w:val="00B96AC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346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9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7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_Svajune\Desktop\POTVARKIS.do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6D63E2-50A4-43F3-914E-804E98189C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POTVARKIS</Template>
  <TotalTime>1</TotalTime>
  <Pages>2</Pages>
  <Words>3247</Words>
  <Characters>1852</Characters>
  <Application>Microsoft Office Word</Application>
  <DocSecurity>0</DocSecurity>
  <Lines>15</Lines>
  <Paragraphs>10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Varenos raj. savivaldybe</Company>
  <LinksUpToDate>false</LinksUpToDate>
  <CharactersWithSpaces>5089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Liucija</dc:creator>
  <cp:keywords/>
  <cp:lastModifiedBy>ASUS AiO</cp:lastModifiedBy>
  <cp:revision>2</cp:revision>
  <cp:lastPrinted>2026-03-05T06:52:00Z</cp:lastPrinted>
  <dcterms:created xsi:type="dcterms:W3CDTF">2026-08-05T06:08:00Z</dcterms:created>
  <dcterms:modified xsi:type="dcterms:W3CDTF">2026-08-05T06:08:00Z</dcterms:modified>
</cp:coreProperties>
</file>