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9A243A" w14:textId="77777777" w:rsidR="00C5423C" w:rsidRPr="00046F4F" w:rsidRDefault="00C5423C" w:rsidP="00C5423C">
      <w:pPr>
        <w:ind w:left="5812"/>
      </w:pPr>
      <w:r w:rsidRPr="00046F4F">
        <w:t>PATVIRTINTA</w:t>
      </w:r>
    </w:p>
    <w:p w14:paraId="436CA49B" w14:textId="246AF8E5" w:rsidR="00C5423C" w:rsidRPr="00046F4F" w:rsidRDefault="00C5423C" w:rsidP="00C5423C">
      <w:pPr>
        <w:ind w:left="5812"/>
      </w:pPr>
      <w:r w:rsidRPr="00046F4F">
        <w:t>Varėnos savivaldybės administracijos direktoriaus 2026 m. spalio</w:t>
      </w:r>
      <w:r w:rsidR="00D915BF">
        <w:t xml:space="preserve"> 28 </w:t>
      </w:r>
      <w:r w:rsidRPr="00046F4F">
        <w:t>d. įsakymu Nr. DV-</w:t>
      </w:r>
      <w:r w:rsidR="00D915BF">
        <w:t>523</w:t>
      </w:r>
    </w:p>
    <w:p w14:paraId="512DC681" w14:textId="36DB2F2D" w:rsidR="00C5423C" w:rsidRDefault="00C5423C" w:rsidP="00C5423C">
      <w:pPr>
        <w:ind w:left="3744" w:firstLine="1296"/>
        <w:jc w:val="both"/>
      </w:pPr>
    </w:p>
    <w:p w14:paraId="11AD9DDA" w14:textId="77777777" w:rsidR="00D915BF" w:rsidRPr="00046F4F" w:rsidRDefault="00D915BF" w:rsidP="00C5423C">
      <w:pPr>
        <w:ind w:left="3744" w:firstLine="1296"/>
        <w:jc w:val="both"/>
      </w:pPr>
      <w:bookmarkStart w:id="0" w:name="_GoBack"/>
      <w:bookmarkEnd w:id="0"/>
    </w:p>
    <w:p w14:paraId="64252D8F" w14:textId="77777777" w:rsidR="00C5423C" w:rsidRPr="00046F4F" w:rsidRDefault="00C5423C" w:rsidP="00C5423C">
      <w:pPr>
        <w:jc w:val="center"/>
        <w:rPr>
          <w:b/>
          <w:bCs/>
          <w:szCs w:val="24"/>
        </w:rPr>
      </w:pPr>
      <w:r w:rsidRPr="00046F4F">
        <w:rPr>
          <w:b/>
          <w:bCs/>
          <w:szCs w:val="24"/>
        </w:rPr>
        <w:t>LEIDIMŲ VAŽIUOTI VIETINĖS REIKŠMĖS KELIAIS TRANSPORTO PRIEMONĖMS, KURIŲ BENDROJI MASĖ VIRŠIJA NUSTATYTUS RIBOJIMUS, IŠDAVIMO TVARKOS APRAŠAS</w:t>
      </w:r>
    </w:p>
    <w:p w14:paraId="0151B9F8" w14:textId="77777777" w:rsidR="00C5423C" w:rsidRPr="00046F4F" w:rsidRDefault="00C5423C" w:rsidP="00C5423C">
      <w:pPr>
        <w:rPr>
          <w:szCs w:val="24"/>
        </w:rPr>
      </w:pPr>
    </w:p>
    <w:p w14:paraId="37580B9A" w14:textId="77777777" w:rsidR="00C5423C" w:rsidRPr="00046F4F" w:rsidRDefault="00C5423C" w:rsidP="00C5423C">
      <w:pPr>
        <w:pStyle w:val="Sraopastraipa1"/>
        <w:spacing w:line="276" w:lineRule="auto"/>
        <w:ind w:left="1080" w:hanging="1080"/>
        <w:jc w:val="center"/>
        <w:rPr>
          <w:b/>
          <w:szCs w:val="24"/>
        </w:rPr>
      </w:pPr>
      <w:r w:rsidRPr="00046F4F">
        <w:rPr>
          <w:b/>
          <w:szCs w:val="24"/>
        </w:rPr>
        <w:t>I SKYRIUS</w:t>
      </w:r>
    </w:p>
    <w:p w14:paraId="47C1E8BD" w14:textId="77777777" w:rsidR="00C5423C" w:rsidRPr="00046F4F" w:rsidRDefault="00C5423C" w:rsidP="00C5423C">
      <w:pPr>
        <w:pStyle w:val="Sraopastraipa1"/>
        <w:spacing w:line="276" w:lineRule="auto"/>
        <w:ind w:left="1080" w:hanging="1080"/>
        <w:jc w:val="center"/>
        <w:rPr>
          <w:b/>
          <w:szCs w:val="24"/>
        </w:rPr>
      </w:pPr>
      <w:r w:rsidRPr="00046F4F">
        <w:rPr>
          <w:b/>
          <w:szCs w:val="24"/>
        </w:rPr>
        <w:t>BENDROSIOS NUOSTATOS</w:t>
      </w:r>
    </w:p>
    <w:p w14:paraId="750A7F23" w14:textId="77777777" w:rsidR="00C5423C" w:rsidRPr="00046F4F" w:rsidRDefault="00C5423C" w:rsidP="00C5423C">
      <w:pPr>
        <w:rPr>
          <w:szCs w:val="24"/>
        </w:rPr>
      </w:pPr>
    </w:p>
    <w:p w14:paraId="2EBC51CF" w14:textId="77777777" w:rsidR="00C5423C" w:rsidRPr="00046F4F" w:rsidRDefault="00C5423C" w:rsidP="00C5423C">
      <w:pPr>
        <w:ind w:firstLine="720"/>
        <w:jc w:val="both"/>
        <w:rPr>
          <w:szCs w:val="24"/>
          <w:lang w:eastAsia="lt-LT"/>
        </w:rPr>
      </w:pPr>
      <w:r w:rsidRPr="00046F4F">
        <w:rPr>
          <w:szCs w:val="24"/>
          <w:lang w:eastAsia="lt-LT"/>
        </w:rPr>
        <w:t xml:space="preserve">1. Šis </w:t>
      </w:r>
      <w:r w:rsidRPr="00046F4F">
        <w:rPr>
          <w:szCs w:val="24"/>
        </w:rPr>
        <w:t>Leidimų važiuoti vietinės reikšmės keliais transporto priemonėms, kurių bendroji masė viršija nustatytus ribojimus, išdavimo</w:t>
      </w:r>
      <w:r w:rsidRPr="00046F4F">
        <w:rPr>
          <w:b/>
          <w:bCs/>
          <w:szCs w:val="24"/>
        </w:rPr>
        <w:t xml:space="preserve"> </w:t>
      </w:r>
      <w:r w:rsidRPr="00046F4F">
        <w:rPr>
          <w:szCs w:val="24"/>
        </w:rPr>
        <w:t>tvarkos aprašas</w:t>
      </w:r>
      <w:r w:rsidRPr="00046F4F">
        <w:rPr>
          <w:szCs w:val="24"/>
          <w:lang w:eastAsia="lt-LT"/>
        </w:rPr>
        <w:t xml:space="preserve"> (toliau – Aprašas) nustato transporto priemonių ar jų junginių važiavimo Varėnos rajono savivaldybės administracijai patikėjimo teise priklausančiais vietinės reikšmės keliais, kai</w:t>
      </w:r>
      <w:r w:rsidRPr="00046F4F">
        <w:rPr>
          <w:szCs w:val="24"/>
        </w:rPr>
        <w:t xml:space="preserve"> jų bendroji masė viršija nustatytus ribojimus</w:t>
      </w:r>
      <w:r w:rsidRPr="00046F4F">
        <w:rPr>
          <w:szCs w:val="24"/>
          <w:lang w:eastAsia="lt-LT"/>
        </w:rPr>
        <w:t xml:space="preserve">, leidimų išdavimo tvarką. Aprašas taikomas tais atvejais, kai nėra viršijami didžiausieji leidžiami transporto priemonių ar jų junginio techniniai parametrai (matmenys, masės, ašies (ašių) apkrovos ir kiti) patvirtinti Lietuvos Respublikos susisiekimo ministro 2002 m. vasario 18 d. įsakymu Nr. 3-66 „Dėl didžiausiųjų leidžiamų naudojantis keliais transporto priemonių ar jų junginių techninių parametrų patvirtinimo“ (viršijus šiuos parametrus taikomas Varėnos rajono savivaldybės tarybos 2015 m. birželio 30 d. sprendimas Nr. T-VIII-86 „Dėl </w:t>
      </w:r>
      <w:r w:rsidRPr="00046F4F">
        <w:rPr>
          <w:bCs/>
        </w:rPr>
        <w:t xml:space="preserve">leidimų važiuoti </w:t>
      </w:r>
      <w:proofErr w:type="spellStart"/>
      <w:r w:rsidRPr="00046F4F">
        <w:rPr>
          <w:bCs/>
        </w:rPr>
        <w:t>didžiagabaritinėmis</w:t>
      </w:r>
      <w:proofErr w:type="spellEnd"/>
      <w:r w:rsidRPr="00046F4F">
        <w:rPr>
          <w:bCs/>
        </w:rPr>
        <w:t xml:space="preserve"> ir (ar) sunkiasvorėmis transporto priemonėmis Varėnos rajono savivaldybės vietinės reikšmės viešaisiais keliais išdavimo tvarkos aprašo ir mokesčio už naudojimąsi Varėnos rajono savivaldybės vietinės reikšmės viešaisiais keliais važiuojant </w:t>
      </w:r>
      <w:proofErr w:type="spellStart"/>
      <w:r w:rsidRPr="00046F4F">
        <w:rPr>
          <w:bCs/>
        </w:rPr>
        <w:t>didžiagabaritėmis</w:t>
      </w:r>
      <w:proofErr w:type="spellEnd"/>
      <w:r w:rsidRPr="00046F4F">
        <w:rPr>
          <w:bCs/>
        </w:rPr>
        <w:t xml:space="preserve"> ir (ar) sunkiasvorėmis transporto priemonėmis mokėjimo, administravimo ir kontrolės tvarkos aprašo patvirtinimo</w:t>
      </w:r>
      <w:r w:rsidRPr="00046F4F">
        <w:rPr>
          <w:szCs w:val="24"/>
          <w:lang w:eastAsia="lt-LT"/>
        </w:rPr>
        <w:t>“).</w:t>
      </w:r>
    </w:p>
    <w:p w14:paraId="099B41DA" w14:textId="77777777" w:rsidR="00C5423C" w:rsidRPr="00046F4F" w:rsidRDefault="00C5423C" w:rsidP="00C5423C">
      <w:pPr>
        <w:ind w:firstLine="720"/>
        <w:jc w:val="both"/>
        <w:rPr>
          <w:szCs w:val="24"/>
          <w:lang w:eastAsia="lt-LT"/>
        </w:rPr>
      </w:pPr>
      <w:r w:rsidRPr="00046F4F">
        <w:rPr>
          <w:szCs w:val="24"/>
          <w:lang w:eastAsia="lt-LT"/>
        </w:rPr>
        <w:t>2. Apraše vartojamos sąvokos suprantamos taip, kaip jos apibrėžtos Lietuvos Respublikos kelių įstatyme.</w:t>
      </w:r>
    </w:p>
    <w:p w14:paraId="2439FEE5" w14:textId="77777777" w:rsidR="00C5423C" w:rsidRPr="00046F4F" w:rsidRDefault="00C5423C" w:rsidP="00C5423C">
      <w:pPr>
        <w:jc w:val="center"/>
        <w:rPr>
          <w:b/>
          <w:szCs w:val="24"/>
        </w:rPr>
      </w:pPr>
    </w:p>
    <w:p w14:paraId="5FF46198" w14:textId="77777777" w:rsidR="00C5423C" w:rsidRPr="00046F4F" w:rsidRDefault="00C5423C" w:rsidP="00C5423C">
      <w:pPr>
        <w:jc w:val="center"/>
        <w:rPr>
          <w:b/>
          <w:szCs w:val="24"/>
        </w:rPr>
      </w:pPr>
      <w:r w:rsidRPr="00046F4F">
        <w:rPr>
          <w:b/>
          <w:szCs w:val="24"/>
        </w:rPr>
        <w:t>II SKYRIUS</w:t>
      </w:r>
    </w:p>
    <w:p w14:paraId="3D50EC38" w14:textId="77777777" w:rsidR="00C5423C" w:rsidRPr="00046F4F" w:rsidRDefault="00C5423C" w:rsidP="00C5423C">
      <w:pPr>
        <w:jc w:val="center"/>
        <w:rPr>
          <w:b/>
          <w:szCs w:val="24"/>
        </w:rPr>
      </w:pPr>
      <w:r w:rsidRPr="00046F4F">
        <w:rPr>
          <w:b/>
          <w:szCs w:val="24"/>
        </w:rPr>
        <w:t xml:space="preserve">LEIDIMŲ VAŽIUOTI VIETINĖS REIKŠMĖS VIEŠAISIAIS KELIAIS </w:t>
      </w:r>
      <w:r w:rsidRPr="00046F4F">
        <w:rPr>
          <w:b/>
          <w:bCs/>
          <w:szCs w:val="24"/>
        </w:rPr>
        <w:t xml:space="preserve">TRANSPORTO PRIEMONĖMIS AR JŲ JUNGINIAIS IŠDAVIMO </w:t>
      </w:r>
      <w:r w:rsidRPr="00046F4F">
        <w:rPr>
          <w:b/>
          <w:noProof/>
          <w:szCs w:val="24"/>
        </w:rPr>
        <w:t>TVARKA</w:t>
      </w:r>
    </w:p>
    <w:p w14:paraId="6482FEAD" w14:textId="77777777" w:rsidR="00C5423C" w:rsidRPr="00046F4F" w:rsidRDefault="00C5423C" w:rsidP="00C5423C">
      <w:pPr>
        <w:jc w:val="center"/>
        <w:rPr>
          <w:szCs w:val="24"/>
        </w:rPr>
      </w:pPr>
    </w:p>
    <w:p w14:paraId="107126FD" w14:textId="77777777" w:rsidR="00C5423C" w:rsidRPr="00046F4F" w:rsidRDefault="00C5423C" w:rsidP="00C5423C">
      <w:pPr>
        <w:ind w:firstLine="720"/>
        <w:jc w:val="both"/>
        <w:rPr>
          <w:szCs w:val="24"/>
          <w:lang w:eastAsia="lt-LT"/>
        </w:rPr>
      </w:pPr>
      <w:r w:rsidRPr="00046F4F">
        <w:rPr>
          <w:szCs w:val="24"/>
          <w:lang w:eastAsia="lt-LT"/>
        </w:rPr>
        <w:t xml:space="preserve">3. Transporto priemonėmis ar jų junginiais, </w:t>
      </w:r>
      <w:r w:rsidRPr="00046F4F">
        <w:rPr>
          <w:szCs w:val="24"/>
        </w:rPr>
        <w:t>kurių bendroji masė viršija nustatytus ribojimus</w:t>
      </w:r>
      <w:r w:rsidRPr="00046F4F">
        <w:rPr>
          <w:szCs w:val="24"/>
          <w:lang w:eastAsia="lt-LT"/>
        </w:rPr>
        <w:t xml:space="preserve">, važiuoti vietinės reikšmės keliais nuosavybės teise priklausančiais Varėnos rajono savivaldybei, o patikėjimo teise valdomais Varėnos rajono savivaldybės administracijos, galima tik gavus leidimą. Leidimus išduoda Varėnos rajono savivaldybės administracijos </w:t>
      </w:r>
      <w:r w:rsidRPr="00046F4F">
        <w:t>konkretaus kelio priežiūrą vykdančios</w:t>
      </w:r>
      <w:r w:rsidRPr="00046F4F">
        <w:rPr>
          <w:szCs w:val="24"/>
          <w:lang w:eastAsia="lt-LT"/>
        </w:rPr>
        <w:t xml:space="preserve"> seniūnijos seniūnas (toliau – seniūnas). </w:t>
      </w:r>
      <w:r w:rsidRPr="00046F4F">
        <w:t>Leidimai privalomi turėti visais metų laikais (nepriklausomai nuo metų sezono, oro sąlygų ir pan.), leidimai yra privalomi važiuojant visų tipų dangos keliais (asfalto, žvyro, grunto, grindinio).</w:t>
      </w:r>
    </w:p>
    <w:p w14:paraId="5FF18037" w14:textId="77777777" w:rsidR="00C5423C" w:rsidRPr="00046F4F" w:rsidRDefault="00C5423C" w:rsidP="00C5423C">
      <w:pPr>
        <w:ind w:firstLine="720"/>
        <w:jc w:val="both"/>
        <w:rPr>
          <w:szCs w:val="24"/>
          <w:lang w:eastAsia="lt-LT"/>
        </w:rPr>
      </w:pPr>
      <w:r w:rsidRPr="00046F4F">
        <w:rPr>
          <w:szCs w:val="24"/>
          <w:lang w:eastAsia="lt-LT"/>
        </w:rPr>
        <w:t>4. Leidimai išduodami, kai vežėjas arba medienos siuntėjas neturi galimybės privažiuoti prie objekto kitais keliais, kuriais eismas nėra apribotas.</w:t>
      </w:r>
    </w:p>
    <w:p w14:paraId="4ED0A2AF" w14:textId="77777777" w:rsidR="00C5423C" w:rsidRPr="00046F4F" w:rsidRDefault="00C5423C" w:rsidP="00C5423C">
      <w:pPr>
        <w:ind w:firstLine="720"/>
        <w:jc w:val="both"/>
        <w:rPr>
          <w:szCs w:val="24"/>
          <w:lang w:eastAsia="lt-LT"/>
        </w:rPr>
      </w:pPr>
      <w:r w:rsidRPr="00046F4F">
        <w:rPr>
          <w:szCs w:val="24"/>
          <w:lang w:eastAsia="lt-LT"/>
        </w:rPr>
        <w:t>5. Norėdamas gauti leidimą, vežėjas (transporto priemonės savininkas ar valdytojas) arba medienos siuntėjas Varėnos rajono savivaldybės administracijos seniūnijos, kurios teritorijoje planuoja važiuoti, seniūnui pateikia užpildytą nustatytos formos prašymą.</w:t>
      </w:r>
    </w:p>
    <w:p w14:paraId="34FDF236" w14:textId="77777777" w:rsidR="00C5423C" w:rsidRPr="00046F4F" w:rsidRDefault="00C5423C" w:rsidP="00C5423C">
      <w:pPr>
        <w:ind w:firstLine="720"/>
        <w:jc w:val="both"/>
        <w:rPr>
          <w:szCs w:val="24"/>
          <w:lang w:eastAsia="lt-LT"/>
        </w:rPr>
      </w:pPr>
      <w:bookmarkStart w:id="1" w:name="_Hlk213850535"/>
      <w:r w:rsidRPr="00046F4F">
        <w:rPr>
          <w:szCs w:val="24"/>
          <w:lang w:eastAsia="lt-LT"/>
        </w:rPr>
        <w:t xml:space="preserve">6. </w:t>
      </w:r>
      <w:r w:rsidRPr="00046F4F">
        <w:t>Prašymo išduoti leidimą važiuoti vietinės reikšmės viešaisiais keliais transporto priemonėmis ar jų junginiais formos pateiktos šio Aprašo 1 ir 3 prieduose. Jeigu žinomas konkretus transportas pildoma Aprašo 1 priede pateikta forma. Jeigu iš anksto nežinomas konkretus transportas pildoma Aprašo 3 priede pateikta forma.</w:t>
      </w:r>
    </w:p>
    <w:p w14:paraId="0D41C4E8" w14:textId="77777777" w:rsidR="00C5423C" w:rsidRPr="00046F4F" w:rsidRDefault="00C5423C" w:rsidP="00C5423C">
      <w:pPr>
        <w:ind w:firstLine="720"/>
        <w:jc w:val="both"/>
      </w:pPr>
      <w:r w:rsidRPr="00046F4F">
        <w:lastRenderedPageBreak/>
        <w:t xml:space="preserve">7. Prašymą pasirašo </w:t>
      </w:r>
      <w:r w:rsidRPr="00046F4F">
        <w:rPr>
          <w:szCs w:val="24"/>
          <w:lang w:eastAsia="lt-LT"/>
        </w:rPr>
        <w:t xml:space="preserve">vežėjas (transporto priemonės savininkas ar valdytojas) </w:t>
      </w:r>
      <w:r w:rsidRPr="00046F4F">
        <w:t xml:space="preserve">arba </w:t>
      </w:r>
      <w:r w:rsidRPr="00046F4F">
        <w:rPr>
          <w:szCs w:val="24"/>
          <w:lang w:eastAsia="lt-LT"/>
        </w:rPr>
        <w:t>medienos siuntėjas</w:t>
      </w:r>
      <w:r w:rsidRPr="00046F4F">
        <w:t>, kuris atsako už pateiktų duomenų tikslumą.</w:t>
      </w:r>
    </w:p>
    <w:p w14:paraId="2F2BB01B" w14:textId="77777777" w:rsidR="00C5423C" w:rsidRPr="00046F4F" w:rsidRDefault="00C5423C" w:rsidP="00C5423C">
      <w:pPr>
        <w:ind w:firstLine="720"/>
        <w:jc w:val="both"/>
      </w:pPr>
      <w:r w:rsidRPr="00046F4F">
        <w:t xml:space="preserve">8. Leidimo važiuoti vietinės reikšmės viešaisiais keliais transporto priemonėmis ar jų junginiais </w:t>
      </w:r>
      <w:r w:rsidRPr="00046F4F">
        <w:rPr>
          <w:szCs w:val="24"/>
          <w:lang w:eastAsia="lt-LT"/>
        </w:rPr>
        <w:t xml:space="preserve">vežėjui (transporto priemonės savininkui ar valdytojui) arba siuntėjui, kai </w:t>
      </w:r>
      <w:r w:rsidRPr="00046F4F">
        <w:t>žinomas konkretus transportas</w:t>
      </w:r>
      <w:r w:rsidRPr="00046F4F">
        <w:rPr>
          <w:szCs w:val="24"/>
          <w:lang w:eastAsia="lt-LT"/>
        </w:rPr>
        <w:t xml:space="preserve">, </w:t>
      </w:r>
      <w:r w:rsidRPr="00046F4F">
        <w:t>forma pateikta šio Aprašo 2 priede. Gali būti išduodamas vienas leidimas kelioms transporto priemonėms.</w:t>
      </w:r>
    </w:p>
    <w:p w14:paraId="3A0FBBA6" w14:textId="77777777" w:rsidR="00C5423C" w:rsidRPr="00046F4F" w:rsidRDefault="00C5423C" w:rsidP="00C5423C">
      <w:pPr>
        <w:ind w:firstLine="720"/>
        <w:jc w:val="both"/>
      </w:pPr>
      <w:r w:rsidRPr="00046F4F">
        <w:t>9. Leidimo važiuoti vietinės reikšmės viešaisiais keliais transporto priemonėmis ar jų junginiais medienos siuntėjui, kai nežinomas konkretus transportas, forma pateikta šio Aprašo 4 priede.</w:t>
      </w:r>
    </w:p>
    <w:bookmarkEnd w:id="1"/>
    <w:p w14:paraId="089E9FDB" w14:textId="77777777" w:rsidR="00C5423C" w:rsidRPr="00046F4F" w:rsidRDefault="00C5423C" w:rsidP="00C5423C">
      <w:pPr>
        <w:ind w:firstLine="720"/>
        <w:jc w:val="both"/>
      </w:pPr>
      <w:r w:rsidRPr="00046F4F">
        <w:t>10. Prašymas išduoti leidimą išnagrinėjamas per 1 darbo dieną nuo jo pateikimo.</w:t>
      </w:r>
    </w:p>
    <w:p w14:paraId="48675226" w14:textId="77777777" w:rsidR="00C5423C" w:rsidRPr="00046F4F" w:rsidRDefault="00C5423C" w:rsidP="00C5423C">
      <w:pPr>
        <w:ind w:firstLine="720"/>
        <w:jc w:val="both"/>
      </w:pPr>
      <w:r w:rsidRPr="00046F4F">
        <w:t xml:space="preserve">11. Leidimas galioja važiuoti leidime nurodytu maršrutu. Prieš išduodant leidimą seniūnas kelio būklę užfiksuoja Kelio būklės fiksavimo akte </w:t>
      </w:r>
      <w:r w:rsidRPr="00046F4F">
        <w:rPr>
          <w:szCs w:val="24"/>
        </w:rPr>
        <w:t>(</w:t>
      </w:r>
      <w:r w:rsidRPr="00046F4F">
        <w:t>Aprašo 5 priedas</w:t>
      </w:r>
      <w:r w:rsidRPr="00046F4F">
        <w:rPr>
          <w:szCs w:val="24"/>
        </w:rPr>
        <w:t>), pažymėdamas pažeistus ruožus</w:t>
      </w:r>
      <w:r w:rsidRPr="00046F4F">
        <w:t>. Prireikus atliekamas fotografavimas arba vaizdo įrašymas, o nuotraukos pridedamos prie akto. Dėl leidimo išdavimo termino sprendžia seniūnas, atsižvelgdamas į oro sąlygas, eismo intensyvumą, kelio sugadinimo tikimybę, vežėjų skaičių.</w:t>
      </w:r>
    </w:p>
    <w:p w14:paraId="3EC7617C" w14:textId="77777777" w:rsidR="00C5423C" w:rsidRPr="00046F4F" w:rsidRDefault="00C5423C" w:rsidP="00C5423C">
      <w:pPr>
        <w:ind w:firstLine="720"/>
        <w:jc w:val="both"/>
      </w:pPr>
      <w:r w:rsidRPr="00046F4F">
        <w:t xml:space="preserve">12. Seniūnas išduotus leidimus registruoja </w:t>
      </w:r>
      <w:r w:rsidRPr="00046F4F">
        <w:rPr>
          <w:szCs w:val="24"/>
        </w:rPr>
        <w:t>Leidimų važiuoti transporto priemonėms, kurių bendroji masė viršija nustatytus ribojimus, registracijos žurnale (</w:t>
      </w:r>
      <w:r w:rsidRPr="00046F4F">
        <w:t>Aprašo 6 priedas</w:t>
      </w:r>
      <w:r w:rsidRPr="00046F4F">
        <w:rPr>
          <w:szCs w:val="24"/>
        </w:rPr>
        <w:t>).</w:t>
      </w:r>
    </w:p>
    <w:p w14:paraId="01F3982F" w14:textId="77777777" w:rsidR="00C5423C" w:rsidRPr="00046F4F" w:rsidRDefault="00C5423C" w:rsidP="00C5423C">
      <w:pPr>
        <w:ind w:firstLine="720"/>
        <w:jc w:val="both"/>
      </w:pPr>
      <w:r w:rsidRPr="00046F4F">
        <w:t>13. Leidimas atsiimamas Varėnos rajono savivaldybės administracijos atitinkamoje seniūnijoje arba išsiunčiamas vežėjo (medienos siuntėjo) nurodytu el. paštu.</w:t>
      </w:r>
    </w:p>
    <w:p w14:paraId="7921F725" w14:textId="77777777" w:rsidR="00C5423C" w:rsidRPr="00046F4F" w:rsidRDefault="00C5423C" w:rsidP="00C5423C">
      <w:pPr>
        <w:ind w:firstLine="720"/>
        <w:jc w:val="both"/>
      </w:pPr>
      <w:r w:rsidRPr="00046F4F">
        <w:t>14. Pasibaigus leidimo galiojimo laikui, seniūnas užfiksuoja kelio būklę Kelio būklės fiksavimo akte (Aprašo 5 priedas) ir pažymi pažeistus, neatkurtus arba netinkamai atkurtus kelio ruožus. Prireikus atliekamas fotografavimas, o nuotraukos pridedamos prie akto.</w:t>
      </w:r>
    </w:p>
    <w:p w14:paraId="27134FDD" w14:textId="77777777" w:rsidR="00C5423C" w:rsidRPr="00046F4F" w:rsidRDefault="00C5423C" w:rsidP="00C5423C">
      <w:pPr>
        <w:ind w:firstLine="720"/>
        <w:jc w:val="both"/>
      </w:pPr>
      <w:r w:rsidRPr="00046F4F">
        <w:t>15. Leidimas neišduodamas, jeigu:</w:t>
      </w:r>
    </w:p>
    <w:p w14:paraId="2AEBA0C9" w14:textId="77777777" w:rsidR="00C5423C" w:rsidRPr="00046F4F" w:rsidRDefault="00C5423C" w:rsidP="00C5423C">
      <w:pPr>
        <w:ind w:firstLine="720"/>
        <w:jc w:val="both"/>
      </w:pPr>
      <w:r w:rsidRPr="00046F4F">
        <w:t>15.1. vežėjas arba medienos siuntėjas neįvykdė anksčiau prisiimtų įsipareigojimų užtikrinti, kad visą krovinio vežimo laikotarpį keliu būtų galima važiuoti lengvaisiais automobiliais;</w:t>
      </w:r>
    </w:p>
    <w:p w14:paraId="2C840E25" w14:textId="77777777" w:rsidR="00C5423C" w:rsidRPr="00046F4F" w:rsidRDefault="00C5423C" w:rsidP="00C5423C">
      <w:pPr>
        <w:ind w:firstLine="720"/>
        <w:jc w:val="both"/>
      </w:pPr>
      <w:r w:rsidRPr="00046F4F">
        <w:t>15.2. vežėjas arba medienos siuntėjas neįvykdė anksčiau prisiimtų įsipareigojimų atkurti sugadintą kelią ar jo konstrukciją;</w:t>
      </w:r>
    </w:p>
    <w:p w14:paraId="611F7416" w14:textId="77777777" w:rsidR="00C5423C" w:rsidRPr="00046F4F" w:rsidRDefault="00C5423C" w:rsidP="00C5423C">
      <w:pPr>
        <w:ind w:firstLine="720"/>
        <w:jc w:val="both"/>
      </w:pPr>
      <w:r w:rsidRPr="00046F4F">
        <w:t>15.3. yra didelė kelio sugadinimo tikimybė.</w:t>
      </w:r>
    </w:p>
    <w:p w14:paraId="0EB5573F" w14:textId="77777777" w:rsidR="00C5423C" w:rsidRPr="00046F4F" w:rsidRDefault="00C5423C" w:rsidP="00C5423C">
      <w:pPr>
        <w:ind w:firstLine="720"/>
        <w:jc w:val="both"/>
      </w:pPr>
      <w:r w:rsidRPr="00046F4F">
        <w:t>16. Seniūnas raštu pateikia motyvuotą atsisakymą išduoti leidimą.</w:t>
      </w:r>
    </w:p>
    <w:p w14:paraId="5DE0CAE6" w14:textId="77777777" w:rsidR="00C5423C" w:rsidRPr="00046F4F" w:rsidRDefault="00C5423C" w:rsidP="00C5423C">
      <w:pPr>
        <w:ind w:firstLine="720"/>
        <w:jc w:val="both"/>
      </w:pPr>
    </w:p>
    <w:p w14:paraId="13D4D08B" w14:textId="77777777" w:rsidR="00C5423C" w:rsidRPr="00046F4F" w:rsidRDefault="00C5423C" w:rsidP="00C5423C">
      <w:pPr>
        <w:ind w:firstLine="720"/>
        <w:jc w:val="center"/>
        <w:rPr>
          <w:b/>
          <w:szCs w:val="24"/>
        </w:rPr>
      </w:pPr>
      <w:r w:rsidRPr="00046F4F">
        <w:rPr>
          <w:b/>
          <w:szCs w:val="24"/>
        </w:rPr>
        <w:t>III SKYRIUS</w:t>
      </w:r>
    </w:p>
    <w:p w14:paraId="6651290E" w14:textId="77777777" w:rsidR="00C5423C" w:rsidRPr="00046F4F" w:rsidRDefault="00C5423C" w:rsidP="00C5423C">
      <w:pPr>
        <w:ind w:firstLine="720"/>
        <w:jc w:val="center"/>
        <w:rPr>
          <w:b/>
        </w:rPr>
      </w:pPr>
      <w:r w:rsidRPr="00046F4F">
        <w:rPr>
          <w:b/>
          <w:szCs w:val="24"/>
        </w:rPr>
        <w:t xml:space="preserve">LEIDIMO GALIOJIMO PANAIKINIMAS, </w:t>
      </w:r>
      <w:r w:rsidRPr="00046F4F">
        <w:rPr>
          <w:b/>
        </w:rPr>
        <w:t>ĮSIPAREIGOJIMŲ NEVYKDYMO FIKSAVIMAS, KELIO BŪKLĖS ATSTATYMAS</w:t>
      </w:r>
    </w:p>
    <w:p w14:paraId="52A0DFA4" w14:textId="77777777" w:rsidR="00C5423C" w:rsidRPr="00046F4F" w:rsidRDefault="00C5423C" w:rsidP="00C5423C">
      <w:pPr>
        <w:ind w:firstLine="720"/>
        <w:jc w:val="both"/>
      </w:pPr>
    </w:p>
    <w:p w14:paraId="00B08374" w14:textId="77777777" w:rsidR="00C5423C" w:rsidRPr="00046F4F" w:rsidRDefault="00C5423C" w:rsidP="00C5423C">
      <w:pPr>
        <w:ind w:firstLine="720"/>
        <w:jc w:val="both"/>
      </w:pPr>
      <w:r w:rsidRPr="00046F4F">
        <w:t>17. Seniūnas turi teisę panaikinti leidimą, apie tai informavęs vežėją arba medienos siuntėją, jeigu:</w:t>
      </w:r>
    </w:p>
    <w:p w14:paraId="0EAFA9B3" w14:textId="77777777" w:rsidR="00C5423C" w:rsidRPr="00046F4F" w:rsidRDefault="00C5423C" w:rsidP="00C5423C">
      <w:pPr>
        <w:ind w:firstLine="720"/>
        <w:jc w:val="both"/>
      </w:pPr>
      <w:r w:rsidRPr="00046F4F">
        <w:t>17.1. dėl pasikeitusių oro sąlygų padidėja kelio sugadinimo tikimybė;</w:t>
      </w:r>
    </w:p>
    <w:p w14:paraId="040DE01F" w14:textId="77777777" w:rsidR="00C5423C" w:rsidRPr="00046F4F" w:rsidRDefault="00C5423C" w:rsidP="00C5423C">
      <w:pPr>
        <w:ind w:firstLine="720"/>
        <w:jc w:val="both"/>
      </w:pPr>
      <w:r w:rsidRPr="00046F4F">
        <w:t>17.2. vežėjas arba medienos siuntėjas nevykdo įsipareigojimo užtikrinti, kad kelias būtų pravažiuojamas visą krovinio vežimo laiką;</w:t>
      </w:r>
    </w:p>
    <w:p w14:paraId="235BA4B2" w14:textId="77777777" w:rsidR="00C5423C" w:rsidRPr="00046F4F" w:rsidRDefault="00C5423C" w:rsidP="00C5423C">
      <w:pPr>
        <w:ind w:firstLine="720"/>
        <w:jc w:val="both"/>
      </w:pPr>
      <w:r w:rsidRPr="00046F4F">
        <w:t>17.3. vežėjas arba medienos siuntėjas nevykdo įsipareigojimo atkurti sugadintą kelią ar jo konstrukciją.</w:t>
      </w:r>
    </w:p>
    <w:p w14:paraId="0DCA0EEE" w14:textId="77777777" w:rsidR="00C5423C" w:rsidRPr="00046F4F" w:rsidRDefault="00C5423C" w:rsidP="00C5423C">
      <w:pPr>
        <w:ind w:firstLine="720"/>
        <w:jc w:val="both"/>
      </w:pPr>
      <w:r w:rsidRPr="00046F4F">
        <w:t>18. 17.2 ir 17.3 papunkčiuose nurodyti pažeidimai užfiksuojami Kelio būklės fiksavimo akte.</w:t>
      </w:r>
    </w:p>
    <w:p w14:paraId="1BAB7C85" w14:textId="77777777" w:rsidR="00C5423C" w:rsidRPr="00046F4F" w:rsidRDefault="00C5423C" w:rsidP="00C5423C">
      <w:pPr>
        <w:ind w:firstLine="720"/>
        <w:jc w:val="both"/>
      </w:pPr>
      <w:r w:rsidRPr="00046F4F">
        <w:t>19. Seniūnas apie leidimo panaikinimą informuoja visomis turimomis komunikacijos priemonėmis (telefonu, el. paštu) vežėją arba medienos siuntėją.</w:t>
      </w:r>
    </w:p>
    <w:p w14:paraId="1CD4B10E" w14:textId="77777777" w:rsidR="00C5423C" w:rsidRPr="00046F4F" w:rsidRDefault="00C5423C" w:rsidP="00C5423C">
      <w:pPr>
        <w:ind w:firstLine="720"/>
        <w:jc w:val="both"/>
      </w:pPr>
      <w:r w:rsidRPr="00046F4F">
        <w:t>20. Vežėjas arba medienos siuntėjas gavęs leidimą turi užtikrinti, kad kelias būtų pravažiuojamas lengvosiomis transporto priemonėms</w:t>
      </w:r>
      <w:r w:rsidRPr="00046F4F">
        <w:rPr>
          <w:i/>
        </w:rPr>
        <w:t xml:space="preserve"> </w:t>
      </w:r>
      <w:r w:rsidRPr="00046F4F">
        <w:t>visą krovinio vežimo laiką. Pažeistos vietos turi būti išlygintos greideriu, užtikrinant lengvojo transporto eismą.</w:t>
      </w:r>
    </w:p>
    <w:p w14:paraId="269920CB" w14:textId="77777777" w:rsidR="00C5423C" w:rsidRPr="00046F4F" w:rsidRDefault="00C5423C" w:rsidP="00C5423C">
      <w:pPr>
        <w:ind w:firstLine="720"/>
        <w:jc w:val="both"/>
      </w:pPr>
      <w:r w:rsidRPr="00046F4F">
        <w:t>21. Pabaigus vežimą kelio būklė atstatoma iki buvusios būklės. Jeigu yra pažeidžiamos kelio konstrukcijos, tai šios vietos turi būti sustiprintos žvyro sluoksniu.</w:t>
      </w:r>
    </w:p>
    <w:p w14:paraId="5B8BDE81" w14:textId="77777777" w:rsidR="00C5423C" w:rsidRPr="00046F4F" w:rsidRDefault="00C5423C" w:rsidP="00C5423C">
      <w:pPr>
        <w:ind w:firstLine="720"/>
        <w:jc w:val="both"/>
      </w:pPr>
      <w:r w:rsidRPr="00046F4F">
        <w:t>22. Jeigu vežėjas arba medienos siuntėjas tinkamai neatkuria kelio būklės, Varėnos rajono savivaldybė turi teisę teisės aktų nustatyta tvarka kreiptis į teismą dėl patirtų nuostolių atlyginimo.</w:t>
      </w:r>
    </w:p>
    <w:p w14:paraId="1FE3D963" w14:textId="77777777" w:rsidR="00C5423C" w:rsidRPr="00046F4F" w:rsidRDefault="00C5423C" w:rsidP="00C5423C">
      <w:pPr>
        <w:ind w:firstLine="720"/>
        <w:jc w:val="both"/>
      </w:pPr>
    </w:p>
    <w:p w14:paraId="031776F2" w14:textId="77777777" w:rsidR="00C5423C" w:rsidRPr="00046F4F" w:rsidRDefault="00C5423C" w:rsidP="00C5423C">
      <w:pPr>
        <w:spacing w:before="100" w:beforeAutospacing="1"/>
        <w:jc w:val="center"/>
        <w:rPr>
          <w:b/>
          <w:bCs/>
          <w:szCs w:val="24"/>
        </w:rPr>
      </w:pPr>
      <w:r w:rsidRPr="00046F4F">
        <w:rPr>
          <w:b/>
          <w:bCs/>
          <w:szCs w:val="24"/>
        </w:rPr>
        <w:lastRenderedPageBreak/>
        <w:t>IV SKYRIUS</w:t>
      </w:r>
    </w:p>
    <w:p w14:paraId="363ADC6F" w14:textId="77777777" w:rsidR="00C5423C" w:rsidRPr="00046F4F" w:rsidRDefault="00C5423C" w:rsidP="00C5423C">
      <w:pPr>
        <w:spacing w:before="100" w:beforeAutospacing="1"/>
        <w:jc w:val="center"/>
        <w:rPr>
          <w:b/>
          <w:bCs/>
          <w:szCs w:val="24"/>
        </w:rPr>
      </w:pPr>
      <w:r w:rsidRPr="00046F4F">
        <w:rPr>
          <w:b/>
          <w:bCs/>
          <w:szCs w:val="24"/>
        </w:rPr>
        <w:t>BAIGIAMOSIOS NUOSTATOS</w:t>
      </w:r>
    </w:p>
    <w:p w14:paraId="0B2762D9" w14:textId="77777777" w:rsidR="00C5423C" w:rsidRPr="00046F4F" w:rsidRDefault="00C5423C" w:rsidP="00C5423C">
      <w:pPr>
        <w:ind w:firstLine="720"/>
        <w:jc w:val="both"/>
      </w:pPr>
    </w:p>
    <w:p w14:paraId="0107E51E" w14:textId="77777777" w:rsidR="00C5423C" w:rsidRPr="00046F4F" w:rsidRDefault="00C5423C" w:rsidP="00C5423C">
      <w:pPr>
        <w:ind w:firstLine="720"/>
        <w:jc w:val="both"/>
      </w:pPr>
      <w:r w:rsidRPr="00046F4F">
        <w:t xml:space="preserve">23. Seniūno atsisakymas išduoti leidimą, leidimo panaikinimas </w:t>
      </w:r>
      <w:r w:rsidRPr="00046F4F">
        <w:rPr>
          <w:szCs w:val="24"/>
          <w:lang w:eastAsia="lt-LT"/>
        </w:rPr>
        <w:t>gali būti skundžiami teisės aktų nustatyta tvarka.</w:t>
      </w:r>
    </w:p>
    <w:p w14:paraId="26ED71EA" w14:textId="77777777" w:rsidR="00C5423C" w:rsidRPr="00046F4F" w:rsidRDefault="00C5423C" w:rsidP="00C5423C">
      <w:pPr>
        <w:ind w:firstLine="720"/>
        <w:jc w:val="both"/>
      </w:pPr>
      <w:r w:rsidRPr="00046F4F">
        <w:t>24. Šis Aprašas skelbiamas Varėnos rajono savivaldybės interneto tinklalapyje www.varena.lt.</w:t>
      </w:r>
    </w:p>
    <w:p w14:paraId="7E37D275" w14:textId="77777777" w:rsidR="00C5423C" w:rsidRPr="00046F4F" w:rsidRDefault="00C5423C" w:rsidP="00C5423C">
      <w:pPr>
        <w:ind w:firstLine="720"/>
        <w:jc w:val="both"/>
      </w:pPr>
      <w:r w:rsidRPr="00046F4F">
        <w:t>25. Šis Aprašas keičiamas Varėnos rajono savivaldybės administracijos direktoriaus įsakymu.</w:t>
      </w:r>
    </w:p>
    <w:p w14:paraId="3E91BD8A" w14:textId="77777777" w:rsidR="00C5423C" w:rsidRPr="00046F4F" w:rsidRDefault="00C5423C" w:rsidP="00C5423C">
      <w:pPr>
        <w:ind w:firstLine="720"/>
        <w:jc w:val="both"/>
      </w:pPr>
    </w:p>
    <w:p w14:paraId="78213012" w14:textId="77777777" w:rsidR="00C5423C" w:rsidRPr="00D10712" w:rsidRDefault="00C5423C" w:rsidP="00C5423C">
      <w:pPr>
        <w:ind w:firstLine="720"/>
        <w:jc w:val="center"/>
        <w:rPr>
          <w:sz w:val="26"/>
          <w:szCs w:val="26"/>
        </w:rPr>
      </w:pPr>
      <w:r w:rsidRPr="00D10712">
        <w:rPr>
          <w:sz w:val="26"/>
          <w:szCs w:val="26"/>
        </w:rPr>
        <w:t>_________________________</w:t>
      </w:r>
    </w:p>
    <w:p w14:paraId="2C3E13AF" w14:textId="77777777" w:rsidR="00C5423C" w:rsidRPr="00E85715" w:rsidRDefault="00C5423C" w:rsidP="00C5423C">
      <w:pPr>
        <w:ind w:left="4500"/>
        <w:jc w:val="both"/>
        <w:rPr>
          <w:szCs w:val="24"/>
        </w:rPr>
      </w:pPr>
      <w:r w:rsidRPr="00D10712">
        <w:rPr>
          <w:szCs w:val="24"/>
        </w:rPr>
        <w:br w:type="page"/>
      </w: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 aprašo</w:t>
      </w:r>
    </w:p>
    <w:p w14:paraId="6485DED6" w14:textId="77777777" w:rsidR="00C5423C" w:rsidRPr="00E85715" w:rsidRDefault="00C5423C" w:rsidP="00C5423C">
      <w:pPr>
        <w:ind w:firstLine="4500"/>
        <w:jc w:val="both"/>
        <w:rPr>
          <w:szCs w:val="24"/>
        </w:rPr>
      </w:pPr>
      <w:r w:rsidRPr="00E85715">
        <w:rPr>
          <w:szCs w:val="24"/>
        </w:rPr>
        <w:t>1 priedas</w:t>
      </w:r>
    </w:p>
    <w:p w14:paraId="7EC2B5C5" w14:textId="77777777" w:rsidR="00C5423C" w:rsidRPr="00E85715" w:rsidRDefault="00C5423C" w:rsidP="00C5423C">
      <w:pPr>
        <w:ind w:firstLine="4500"/>
        <w:jc w:val="both"/>
        <w:rPr>
          <w:sz w:val="20"/>
        </w:rPr>
      </w:pPr>
    </w:p>
    <w:p w14:paraId="0EC43457" w14:textId="77777777" w:rsidR="00C5423C" w:rsidRPr="00E85715" w:rsidRDefault="00C5423C" w:rsidP="00C5423C">
      <w:pPr>
        <w:ind w:firstLine="4500"/>
        <w:jc w:val="both"/>
        <w:rPr>
          <w:sz w:val="20"/>
        </w:rPr>
      </w:pPr>
    </w:p>
    <w:p w14:paraId="1818A521" w14:textId="77777777" w:rsidR="00C5423C" w:rsidRPr="00E85715" w:rsidRDefault="00C5423C" w:rsidP="00C5423C">
      <w:r w:rsidRPr="00E85715">
        <w:t>Varėnos rajono savivaldybės administracijos</w:t>
      </w:r>
    </w:p>
    <w:p w14:paraId="0483AD52" w14:textId="77777777" w:rsidR="00C5423C" w:rsidRPr="00E85715" w:rsidRDefault="00C5423C" w:rsidP="00C5423C">
      <w:r w:rsidRPr="00E85715">
        <w:t>...................................... seniūnijos seniūnui</w:t>
      </w:r>
    </w:p>
    <w:p w14:paraId="4A9CDD75" w14:textId="77777777" w:rsidR="00C5423C" w:rsidRPr="00E85715" w:rsidRDefault="00C5423C" w:rsidP="00C5423C"/>
    <w:p w14:paraId="7EE8B3F5" w14:textId="77777777" w:rsidR="00C5423C" w:rsidRPr="00E85715" w:rsidRDefault="00C5423C" w:rsidP="00C5423C">
      <w:pPr>
        <w:jc w:val="center"/>
        <w:rPr>
          <w:sz w:val="16"/>
          <w:szCs w:val="16"/>
        </w:rPr>
      </w:pPr>
      <w:r w:rsidRPr="00E85715">
        <w:t>PRAŠYMAS</w:t>
      </w:r>
    </w:p>
    <w:p w14:paraId="404CB1C5" w14:textId="77777777" w:rsidR="00C5423C" w:rsidRPr="00E85715" w:rsidRDefault="00C5423C" w:rsidP="00C5423C">
      <w:pPr>
        <w:jc w:val="center"/>
      </w:pPr>
      <w:r w:rsidRPr="00E85715">
        <w:t>202     m.                    d.</w:t>
      </w:r>
    </w:p>
    <w:p w14:paraId="594C9E78" w14:textId="77777777" w:rsidR="00C5423C" w:rsidRPr="00E85715" w:rsidRDefault="00C5423C" w:rsidP="00C5423C">
      <w:pPr>
        <w:jc w:val="center"/>
      </w:pPr>
      <w:r w:rsidRPr="00E85715">
        <w:t>Varėna</w:t>
      </w:r>
    </w:p>
    <w:p w14:paraId="6B683B81" w14:textId="77777777" w:rsidR="00C5423C" w:rsidRPr="00E85715" w:rsidRDefault="00C5423C" w:rsidP="00C5423C">
      <w:pPr>
        <w:jc w:val="center"/>
      </w:pPr>
    </w:p>
    <w:p w14:paraId="18BFC2DF" w14:textId="77777777" w:rsidR="00C5423C" w:rsidRPr="00E85715" w:rsidRDefault="00C5423C" w:rsidP="00C5423C">
      <w:pPr>
        <w:ind w:firstLine="567"/>
        <w:jc w:val="both"/>
      </w:pPr>
      <w:r w:rsidRPr="00E85715">
        <w:t xml:space="preserve">Prašau išduoti leidimą važiuoti transporto priemonėmis, </w:t>
      </w:r>
      <w:r w:rsidRPr="00E85715">
        <w:rPr>
          <w:szCs w:val="24"/>
        </w:rPr>
        <w:t>kurių bendroji masė viršija nustatytus ribojimus</w:t>
      </w:r>
      <w:r w:rsidRPr="00E85715">
        <w:t>, Varėnos rajono savivaldybės vietinės reikšmės keliais. Pateikiu šiuos duomenis ir dokumentus.</w:t>
      </w:r>
    </w:p>
    <w:p w14:paraId="0FA393FF" w14:textId="77777777" w:rsidR="00C5423C" w:rsidRPr="00E85715" w:rsidRDefault="00C5423C" w:rsidP="00C5423C">
      <w:pPr>
        <w:jc w:val="center"/>
        <w:rPr>
          <w:sz w:val="16"/>
          <w:szCs w:val="16"/>
        </w:rPr>
      </w:pPr>
    </w:p>
    <w:p w14:paraId="11714CD8" w14:textId="77777777" w:rsidR="00C5423C" w:rsidRPr="00E85715" w:rsidRDefault="00C5423C" w:rsidP="00C5423C">
      <w:r w:rsidRPr="00E85715">
        <w:t xml:space="preserve">1. Važiavimo maršrutas                                                                                                                               </w:t>
      </w:r>
    </w:p>
    <w:p w14:paraId="429DBE94" w14:textId="1FAF69E9" w:rsidR="00C5423C" w:rsidRPr="00E85715" w:rsidRDefault="00C5423C" w:rsidP="00C5423C">
      <w:r>
        <w:rPr>
          <w:noProof/>
        </w:rPr>
        <mc:AlternateContent>
          <mc:Choice Requires="wps">
            <w:drawing>
              <wp:anchor distT="4294967294" distB="4294967294" distL="114300" distR="114300" simplePos="0" relativeHeight="251664384" behindDoc="0" locked="0" layoutInCell="1" allowOverlap="1" wp14:anchorId="0BAE4997" wp14:editId="6A24C53B">
                <wp:simplePos x="0" y="0"/>
                <wp:positionH relativeFrom="column">
                  <wp:posOffset>1600200</wp:posOffset>
                </wp:positionH>
                <wp:positionV relativeFrom="paragraph">
                  <wp:posOffset>-1</wp:posOffset>
                </wp:positionV>
                <wp:extent cx="4572000" cy="0"/>
                <wp:effectExtent l="0" t="0" r="0" b="0"/>
                <wp:wrapNone/>
                <wp:docPr id="1755776135" name="Tiesioji jungtis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F8BF33F" id="Tiesioji jungtis 55"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"/>
            </w:pict>
          </mc:Fallback>
        </mc:AlternateContent>
      </w:r>
      <w:r>
        <w:rPr>
          <w:noProof/>
        </w:rPr>
        <mc:AlternateContent>
          <mc:Choice Requires="wps">
            <w:drawing>
              <wp:anchor distT="4294967294" distB="4294967294" distL="114300" distR="114300" simplePos="0" relativeHeight="251659264" behindDoc="0" locked="0" layoutInCell="1" allowOverlap="1" wp14:anchorId="0A12DFC3" wp14:editId="4DAA7C24">
                <wp:simplePos x="0" y="0"/>
                <wp:positionH relativeFrom="column">
                  <wp:posOffset>0</wp:posOffset>
                </wp:positionH>
                <wp:positionV relativeFrom="paragraph">
                  <wp:posOffset>161924</wp:posOffset>
                </wp:positionV>
                <wp:extent cx="6172200" cy="0"/>
                <wp:effectExtent l="0" t="0" r="0" b="0"/>
                <wp:wrapNone/>
                <wp:docPr id="645337339" name="Tiesioji jungtis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CEB1AA5" id="Tiesioji jungtis 5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38A511E0" w14:textId="77777777" w:rsidR="00C5423C" w:rsidRPr="00E85715" w:rsidRDefault="00C5423C" w:rsidP="00C5423C">
      <w:pPr>
        <w:rPr>
          <w:sz w:val="16"/>
          <w:szCs w:val="16"/>
        </w:rPr>
      </w:pPr>
    </w:p>
    <w:p w14:paraId="2FAB9D9C" w14:textId="77777777" w:rsidR="00C5423C" w:rsidRPr="00E85715" w:rsidRDefault="00C5423C" w:rsidP="00C5423C">
      <w:r w:rsidRPr="00E85715">
        <w:t xml:space="preserve">2. </w:t>
      </w:r>
      <w:r w:rsidRPr="00E85715">
        <w:rPr>
          <w:szCs w:val="24"/>
          <w:lang w:eastAsia="lt-LT"/>
        </w:rPr>
        <w:t>Vežėjas (transporto priemonės savininkas ar valdytojas)</w:t>
      </w:r>
      <w:r w:rsidRPr="00E85715">
        <w:t xml:space="preserve">                                                                                       </w:t>
      </w:r>
    </w:p>
    <w:p w14:paraId="65CA3E57" w14:textId="456A4DB1" w:rsidR="00C5423C" w:rsidRPr="00E85715" w:rsidRDefault="00C5423C" w:rsidP="00C5423C">
      <w:pPr>
        <w:rPr>
          <w:sz w:val="20"/>
        </w:rPr>
      </w:pPr>
      <w:r>
        <w:rPr>
          <w:noProof/>
        </w:rPr>
        <mc:AlternateContent>
          <mc:Choice Requires="wps">
            <w:drawing>
              <wp:anchor distT="4294967294" distB="4294967294" distL="114300" distR="114300" simplePos="0" relativeHeight="251665408" behindDoc="0" locked="0" layoutInCell="1" allowOverlap="1" wp14:anchorId="700A5419" wp14:editId="7B09E385">
                <wp:simplePos x="0" y="0"/>
                <wp:positionH relativeFrom="column">
                  <wp:posOffset>3720465</wp:posOffset>
                </wp:positionH>
                <wp:positionV relativeFrom="paragraph">
                  <wp:posOffset>9524</wp:posOffset>
                </wp:positionV>
                <wp:extent cx="2451735" cy="0"/>
                <wp:effectExtent l="0" t="0" r="0" b="0"/>
                <wp:wrapNone/>
                <wp:docPr id="124371652" name="Tiesioji jungtis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7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F599D5C" id="Tiesioji jungtis 51"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2.95pt,.75pt" to="48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"/>
            </w:pict>
          </mc:Fallback>
        </mc:AlternateContent>
      </w:r>
      <w:r w:rsidRPr="00E85715">
        <w:rPr>
          <w:sz w:val="20"/>
        </w:rPr>
        <w:t xml:space="preserve">                                                                                                                        (pavadinimas, adresas, telefonas, el. paštas)         </w:t>
      </w:r>
    </w:p>
    <w:p w14:paraId="1AC67330" w14:textId="77777777" w:rsidR="00C5423C" w:rsidRPr="00E85715" w:rsidRDefault="00C5423C" w:rsidP="00C5423C">
      <w:pPr>
        <w:rPr>
          <w:sz w:val="20"/>
        </w:rPr>
      </w:pPr>
    </w:p>
    <w:p w14:paraId="4A3DBB46" w14:textId="038DE2CD" w:rsidR="00C5423C" w:rsidRPr="00E85715" w:rsidRDefault="00C5423C" w:rsidP="00C5423C">
      <w:r>
        <w:rPr>
          <w:noProof/>
        </w:rPr>
        <mc:AlternateContent>
          <mc:Choice Requires="wps">
            <w:drawing>
              <wp:anchor distT="4294967294" distB="4294967294" distL="114300" distR="114300" simplePos="0" relativeHeight="251660288" behindDoc="0" locked="0" layoutInCell="1" allowOverlap="1" wp14:anchorId="3A106095" wp14:editId="2462F641">
                <wp:simplePos x="0" y="0"/>
                <wp:positionH relativeFrom="column">
                  <wp:posOffset>0</wp:posOffset>
                </wp:positionH>
                <wp:positionV relativeFrom="paragraph">
                  <wp:posOffset>161924</wp:posOffset>
                </wp:positionV>
                <wp:extent cx="6172200" cy="0"/>
                <wp:effectExtent l="0" t="0" r="0" b="0"/>
                <wp:wrapNone/>
                <wp:docPr id="1345915059" name="Tiesioji jungtis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90BF166" id="Tiesioji jungtis 4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3D46472B" w14:textId="77777777" w:rsidR="00C5423C" w:rsidRPr="00E85715" w:rsidRDefault="00C5423C" w:rsidP="00C5423C">
      <w:pPr>
        <w:rPr>
          <w:sz w:val="16"/>
          <w:szCs w:val="16"/>
        </w:rPr>
      </w:pPr>
    </w:p>
    <w:p w14:paraId="4C251530" w14:textId="4E5B9608" w:rsidR="00C5423C" w:rsidRPr="00E85715" w:rsidRDefault="00C5423C" w:rsidP="00C5423C">
      <w:r>
        <w:rPr>
          <w:noProof/>
        </w:rPr>
        <mc:AlternateContent>
          <mc:Choice Requires="wps">
            <w:drawing>
              <wp:anchor distT="4294967294" distB="4294967294" distL="114300" distR="114300" simplePos="0" relativeHeight="251661312" behindDoc="0" locked="0" layoutInCell="1" allowOverlap="1" wp14:anchorId="5869D6F1" wp14:editId="12652C27">
                <wp:simplePos x="0" y="0"/>
                <wp:positionH relativeFrom="column">
                  <wp:posOffset>3314700</wp:posOffset>
                </wp:positionH>
                <wp:positionV relativeFrom="paragraph">
                  <wp:posOffset>165099</wp:posOffset>
                </wp:positionV>
                <wp:extent cx="2857500" cy="0"/>
                <wp:effectExtent l="0" t="0" r="0" b="0"/>
                <wp:wrapNone/>
                <wp:docPr id="514205135" name="Tiesioji jungtis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B661B83" id="Tiesioji jungtis 47"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61pt,13pt" to="48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"/>
            </w:pict>
          </mc:Fallback>
        </mc:AlternateContent>
      </w:r>
      <w:r w:rsidRPr="00E85715">
        <w:t>3. Transporto priemonės (-</w:t>
      </w:r>
      <w:proofErr w:type="spellStart"/>
      <w:r w:rsidRPr="00E85715">
        <w:t>ių</w:t>
      </w:r>
      <w:proofErr w:type="spellEnd"/>
      <w:r w:rsidRPr="00E85715">
        <w:t>) markė (-ės), modelis (</w:t>
      </w:r>
      <w:proofErr w:type="spellStart"/>
      <w:r w:rsidRPr="00E85715">
        <w:t>iai</w:t>
      </w:r>
      <w:proofErr w:type="spellEnd"/>
      <w:r w:rsidRPr="00E85715">
        <w:t xml:space="preserve">), </w:t>
      </w:r>
      <w:proofErr w:type="spellStart"/>
      <w:r w:rsidRPr="00E85715">
        <w:t>valst</w:t>
      </w:r>
      <w:proofErr w:type="spellEnd"/>
      <w:r w:rsidRPr="00E85715">
        <w:t>. Nr.</w:t>
      </w:r>
    </w:p>
    <w:p w14:paraId="45AAA0BD" w14:textId="77777777" w:rsidR="00C5423C" w:rsidRPr="00E85715" w:rsidRDefault="00C5423C" w:rsidP="00C542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3258"/>
        <w:gridCol w:w="3256"/>
      </w:tblGrid>
      <w:tr w:rsidR="00C5423C" w:rsidRPr="00E85715" w14:paraId="0399F6D7" w14:textId="77777777" w:rsidTr="00010AE3">
        <w:tc>
          <w:tcPr>
            <w:tcW w:w="3284" w:type="dxa"/>
            <w:tcBorders>
              <w:top w:val="single" w:sz="4" w:space="0" w:color="auto"/>
              <w:left w:val="single" w:sz="4" w:space="0" w:color="auto"/>
              <w:bottom w:val="single" w:sz="4" w:space="0" w:color="auto"/>
              <w:right w:val="single" w:sz="4" w:space="0" w:color="auto"/>
            </w:tcBorders>
          </w:tcPr>
          <w:p w14:paraId="3DE54562" w14:textId="77777777" w:rsidR="00C5423C" w:rsidRPr="00E85715" w:rsidRDefault="00C5423C" w:rsidP="00010AE3">
            <w:r w:rsidRPr="00E85715">
              <w:t>Markė</w:t>
            </w:r>
          </w:p>
        </w:tc>
        <w:tc>
          <w:tcPr>
            <w:tcW w:w="3285" w:type="dxa"/>
            <w:tcBorders>
              <w:top w:val="single" w:sz="4" w:space="0" w:color="auto"/>
              <w:left w:val="single" w:sz="4" w:space="0" w:color="auto"/>
              <w:bottom w:val="single" w:sz="4" w:space="0" w:color="auto"/>
              <w:right w:val="single" w:sz="4" w:space="0" w:color="auto"/>
            </w:tcBorders>
          </w:tcPr>
          <w:p w14:paraId="1FA38876" w14:textId="77777777" w:rsidR="00C5423C" w:rsidRPr="00E85715" w:rsidRDefault="00C5423C" w:rsidP="00010AE3">
            <w:r w:rsidRPr="00E85715">
              <w:t>Modelis</w:t>
            </w:r>
          </w:p>
        </w:tc>
        <w:tc>
          <w:tcPr>
            <w:tcW w:w="3285" w:type="dxa"/>
            <w:tcBorders>
              <w:top w:val="single" w:sz="4" w:space="0" w:color="auto"/>
              <w:left w:val="single" w:sz="4" w:space="0" w:color="auto"/>
              <w:bottom w:val="single" w:sz="4" w:space="0" w:color="auto"/>
              <w:right w:val="single" w:sz="4" w:space="0" w:color="auto"/>
            </w:tcBorders>
          </w:tcPr>
          <w:p w14:paraId="5FB6D1C2" w14:textId="77777777" w:rsidR="00C5423C" w:rsidRPr="00E85715" w:rsidRDefault="00C5423C" w:rsidP="00010AE3">
            <w:proofErr w:type="spellStart"/>
            <w:r w:rsidRPr="00E85715">
              <w:t>Valst</w:t>
            </w:r>
            <w:proofErr w:type="spellEnd"/>
            <w:r w:rsidRPr="00E85715">
              <w:t>. Nr.</w:t>
            </w:r>
          </w:p>
        </w:tc>
      </w:tr>
      <w:tr w:rsidR="00C5423C" w:rsidRPr="00E85715" w14:paraId="1589C837" w14:textId="77777777" w:rsidTr="00010AE3">
        <w:tc>
          <w:tcPr>
            <w:tcW w:w="3284" w:type="dxa"/>
            <w:tcBorders>
              <w:top w:val="single" w:sz="4" w:space="0" w:color="auto"/>
              <w:left w:val="single" w:sz="4" w:space="0" w:color="auto"/>
              <w:bottom w:val="single" w:sz="4" w:space="0" w:color="auto"/>
              <w:right w:val="single" w:sz="4" w:space="0" w:color="auto"/>
            </w:tcBorders>
          </w:tcPr>
          <w:p w14:paraId="449F572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2FDEF36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172C3213" w14:textId="77777777" w:rsidR="00C5423C" w:rsidRPr="00E85715" w:rsidRDefault="00C5423C" w:rsidP="00010AE3"/>
        </w:tc>
      </w:tr>
      <w:tr w:rsidR="00C5423C" w:rsidRPr="00E85715" w14:paraId="5C4B74B5" w14:textId="77777777" w:rsidTr="00010AE3">
        <w:tc>
          <w:tcPr>
            <w:tcW w:w="3284" w:type="dxa"/>
            <w:tcBorders>
              <w:top w:val="single" w:sz="4" w:space="0" w:color="auto"/>
              <w:left w:val="single" w:sz="4" w:space="0" w:color="auto"/>
              <w:bottom w:val="single" w:sz="4" w:space="0" w:color="auto"/>
              <w:right w:val="single" w:sz="4" w:space="0" w:color="auto"/>
            </w:tcBorders>
          </w:tcPr>
          <w:p w14:paraId="61D29A2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676FCE0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473F23C1" w14:textId="77777777" w:rsidR="00C5423C" w:rsidRPr="00E85715" w:rsidRDefault="00C5423C" w:rsidP="00010AE3"/>
        </w:tc>
      </w:tr>
      <w:tr w:rsidR="00C5423C" w:rsidRPr="00E85715" w14:paraId="789EF34F" w14:textId="77777777" w:rsidTr="00010AE3">
        <w:tc>
          <w:tcPr>
            <w:tcW w:w="3284" w:type="dxa"/>
            <w:tcBorders>
              <w:top w:val="single" w:sz="4" w:space="0" w:color="auto"/>
              <w:left w:val="single" w:sz="4" w:space="0" w:color="auto"/>
              <w:bottom w:val="single" w:sz="4" w:space="0" w:color="auto"/>
              <w:right w:val="single" w:sz="4" w:space="0" w:color="auto"/>
            </w:tcBorders>
          </w:tcPr>
          <w:p w14:paraId="55C93C8A"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24244C7B"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1F96D610" w14:textId="77777777" w:rsidR="00C5423C" w:rsidRPr="00E85715" w:rsidRDefault="00C5423C" w:rsidP="00010AE3"/>
        </w:tc>
      </w:tr>
      <w:tr w:rsidR="00C5423C" w:rsidRPr="00E85715" w14:paraId="2FDB7C44" w14:textId="77777777" w:rsidTr="00010AE3">
        <w:tc>
          <w:tcPr>
            <w:tcW w:w="3284" w:type="dxa"/>
            <w:tcBorders>
              <w:top w:val="single" w:sz="4" w:space="0" w:color="auto"/>
              <w:left w:val="single" w:sz="4" w:space="0" w:color="auto"/>
              <w:bottom w:val="single" w:sz="4" w:space="0" w:color="auto"/>
              <w:right w:val="single" w:sz="4" w:space="0" w:color="auto"/>
            </w:tcBorders>
          </w:tcPr>
          <w:p w14:paraId="04E9133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C91EB14"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04F46BE2" w14:textId="77777777" w:rsidR="00C5423C" w:rsidRPr="00E85715" w:rsidRDefault="00C5423C" w:rsidP="00010AE3"/>
        </w:tc>
      </w:tr>
      <w:tr w:rsidR="00C5423C" w:rsidRPr="00E85715" w14:paraId="434A0117" w14:textId="77777777" w:rsidTr="00010AE3">
        <w:tc>
          <w:tcPr>
            <w:tcW w:w="3284" w:type="dxa"/>
            <w:tcBorders>
              <w:top w:val="single" w:sz="4" w:space="0" w:color="auto"/>
              <w:left w:val="single" w:sz="4" w:space="0" w:color="auto"/>
              <w:bottom w:val="single" w:sz="4" w:space="0" w:color="auto"/>
              <w:right w:val="single" w:sz="4" w:space="0" w:color="auto"/>
            </w:tcBorders>
          </w:tcPr>
          <w:p w14:paraId="123B1B44"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0091BC06"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1E6EE1F" w14:textId="77777777" w:rsidR="00C5423C" w:rsidRPr="00E85715" w:rsidRDefault="00C5423C" w:rsidP="00010AE3"/>
        </w:tc>
      </w:tr>
      <w:tr w:rsidR="00C5423C" w:rsidRPr="00E85715" w14:paraId="154E0965" w14:textId="77777777" w:rsidTr="00010AE3">
        <w:tc>
          <w:tcPr>
            <w:tcW w:w="3284" w:type="dxa"/>
            <w:tcBorders>
              <w:top w:val="single" w:sz="4" w:space="0" w:color="auto"/>
              <w:left w:val="single" w:sz="4" w:space="0" w:color="auto"/>
              <w:bottom w:val="single" w:sz="4" w:space="0" w:color="auto"/>
              <w:right w:val="single" w:sz="4" w:space="0" w:color="auto"/>
            </w:tcBorders>
          </w:tcPr>
          <w:p w14:paraId="0918AF0B"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12FFEAC0"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EDD929A" w14:textId="77777777" w:rsidR="00C5423C" w:rsidRPr="00E85715" w:rsidRDefault="00C5423C" w:rsidP="00010AE3"/>
        </w:tc>
      </w:tr>
      <w:tr w:rsidR="00C5423C" w:rsidRPr="00E85715" w14:paraId="35918CA8" w14:textId="77777777" w:rsidTr="00010AE3">
        <w:tc>
          <w:tcPr>
            <w:tcW w:w="3284" w:type="dxa"/>
            <w:tcBorders>
              <w:top w:val="single" w:sz="4" w:space="0" w:color="auto"/>
              <w:left w:val="single" w:sz="4" w:space="0" w:color="auto"/>
              <w:bottom w:val="single" w:sz="4" w:space="0" w:color="auto"/>
              <w:right w:val="single" w:sz="4" w:space="0" w:color="auto"/>
            </w:tcBorders>
          </w:tcPr>
          <w:p w14:paraId="6DCB2D7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269B72BD"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48D8E1C" w14:textId="77777777" w:rsidR="00C5423C" w:rsidRPr="00E85715" w:rsidRDefault="00C5423C" w:rsidP="00010AE3"/>
        </w:tc>
      </w:tr>
      <w:tr w:rsidR="00C5423C" w:rsidRPr="00E85715" w14:paraId="1D3903FC" w14:textId="77777777" w:rsidTr="00010AE3">
        <w:tc>
          <w:tcPr>
            <w:tcW w:w="3284" w:type="dxa"/>
            <w:tcBorders>
              <w:top w:val="single" w:sz="4" w:space="0" w:color="auto"/>
              <w:left w:val="single" w:sz="4" w:space="0" w:color="auto"/>
              <w:bottom w:val="single" w:sz="4" w:space="0" w:color="auto"/>
              <w:right w:val="single" w:sz="4" w:space="0" w:color="auto"/>
            </w:tcBorders>
          </w:tcPr>
          <w:p w14:paraId="2BCDE39F"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14A2156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291B73DF" w14:textId="77777777" w:rsidR="00C5423C" w:rsidRPr="00E85715" w:rsidRDefault="00C5423C" w:rsidP="00010AE3"/>
        </w:tc>
      </w:tr>
      <w:tr w:rsidR="00C5423C" w:rsidRPr="00E85715" w14:paraId="0FF35BEF" w14:textId="77777777" w:rsidTr="00010AE3">
        <w:tc>
          <w:tcPr>
            <w:tcW w:w="3284" w:type="dxa"/>
            <w:tcBorders>
              <w:top w:val="single" w:sz="4" w:space="0" w:color="auto"/>
              <w:left w:val="single" w:sz="4" w:space="0" w:color="auto"/>
              <w:bottom w:val="single" w:sz="4" w:space="0" w:color="auto"/>
              <w:right w:val="single" w:sz="4" w:space="0" w:color="auto"/>
            </w:tcBorders>
          </w:tcPr>
          <w:p w14:paraId="2F5AA973"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44235E8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1BEDE192" w14:textId="77777777" w:rsidR="00C5423C" w:rsidRPr="00E85715" w:rsidRDefault="00C5423C" w:rsidP="00010AE3"/>
        </w:tc>
      </w:tr>
      <w:tr w:rsidR="00C5423C" w:rsidRPr="00E85715" w14:paraId="779AE7C0" w14:textId="77777777" w:rsidTr="00010AE3">
        <w:tc>
          <w:tcPr>
            <w:tcW w:w="3284" w:type="dxa"/>
            <w:tcBorders>
              <w:top w:val="single" w:sz="4" w:space="0" w:color="auto"/>
              <w:left w:val="single" w:sz="4" w:space="0" w:color="auto"/>
              <w:bottom w:val="single" w:sz="4" w:space="0" w:color="auto"/>
              <w:right w:val="single" w:sz="4" w:space="0" w:color="auto"/>
            </w:tcBorders>
          </w:tcPr>
          <w:p w14:paraId="061A94A7"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44C5805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67D87F5C" w14:textId="77777777" w:rsidR="00C5423C" w:rsidRPr="00E85715" w:rsidRDefault="00C5423C" w:rsidP="00010AE3"/>
        </w:tc>
      </w:tr>
    </w:tbl>
    <w:p w14:paraId="0CB9B035" w14:textId="77777777" w:rsidR="00C5423C" w:rsidRPr="00E85715" w:rsidRDefault="00C5423C" w:rsidP="00C5423C"/>
    <w:p w14:paraId="4AA993AE" w14:textId="77777777" w:rsidR="00C5423C" w:rsidRPr="00E85715" w:rsidRDefault="00C5423C" w:rsidP="00C5423C">
      <w:r w:rsidRPr="00E85715">
        <w:t xml:space="preserve">4. Važiuoti planuojama nuo                                                    iki   </w:t>
      </w:r>
    </w:p>
    <w:p w14:paraId="66935D6A" w14:textId="26E2B3FB" w:rsidR="00C5423C" w:rsidRPr="00E85715" w:rsidRDefault="00C5423C" w:rsidP="00C5423C">
      <w:pPr>
        <w:rPr>
          <w:sz w:val="16"/>
          <w:szCs w:val="16"/>
        </w:rPr>
      </w:pPr>
      <w:r>
        <w:rPr>
          <w:noProof/>
        </w:rPr>
        <mc:AlternateContent>
          <mc:Choice Requires="wps">
            <w:drawing>
              <wp:anchor distT="4294967294" distB="4294967294" distL="114300" distR="114300" simplePos="0" relativeHeight="251662336" behindDoc="0" locked="0" layoutInCell="1" allowOverlap="1" wp14:anchorId="44EE9C5C" wp14:editId="58574443">
                <wp:simplePos x="0" y="0"/>
                <wp:positionH relativeFrom="column">
                  <wp:posOffset>1600200</wp:posOffset>
                </wp:positionH>
                <wp:positionV relativeFrom="paragraph">
                  <wp:posOffset>17779</wp:posOffset>
                </wp:positionV>
                <wp:extent cx="1943100" cy="0"/>
                <wp:effectExtent l="0" t="0" r="0" b="0"/>
                <wp:wrapNone/>
                <wp:docPr id="1990500753" name="Tiesioji jungtis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FADBBC0" id="Tiesioji jungtis 4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4pt" to="27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"/>
            </w:pict>
          </mc:Fallback>
        </mc:AlternateContent>
      </w:r>
      <w:r>
        <w:rPr>
          <w:noProof/>
        </w:rPr>
        <mc:AlternateContent>
          <mc:Choice Requires="wps">
            <w:drawing>
              <wp:anchor distT="4294967294" distB="4294967294" distL="114300" distR="114300" simplePos="0" relativeHeight="251663360" behindDoc="0" locked="0" layoutInCell="1" allowOverlap="1" wp14:anchorId="761DAAFA" wp14:editId="0937E307">
                <wp:simplePos x="0" y="0"/>
                <wp:positionH relativeFrom="column">
                  <wp:posOffset>3771900</wp:posOffset>
                </wp:positionH>
                <wp:positionV relativeFrom="paragraph">
                  <wp:posOffset>11429</wp:posOffset>
                </wp:positionV>
                <wp:extent cx="2400300" cy="0"/>
                <wp:effectExtent l="0" t="0" r="0" b="0"/>
                <wp:wrapNone/>
                <wp:docPr id="1812905857" name="Tiesioji jungtis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5EFEA0" id="Tiesioji jungtis 4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7pt,.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"/>
            </w:pict>
          </mc:Fallback>
        </mc:AlternateContent>
      </w:r>
    </w:p>
    <w:p w14:paraId="3E73983B" w14:textId="77777777" w:rsidR="00C5423C" w:rsidRPr="00E85715" w:rsidRDefault="00C5423C" w:rsidP="00C5423C">
      <w:pPr>
        <w:jc w:val="both"/>
      </w:pPr>
    </w:p>
    <w:p w14:paraId="73A3D869" w14:textId="77777777" w:rsidR="00C5423C" w:rsidRPr="00E85715" w:rsidRDefault="00C5423C" w:rsidP="00C5423C">
      <w:pPr>
        <w:jc w:val="both"/>
        <w:rPr>
          <w:szCs w:val="24"/>
        </w:rPr>
      </w:pPr>
      <w:r w:rsidRPr="00E85715">
        <w:t>Įsipareigoju</w:t>
      </w:r>
      <w:r w:rsidRPr="00E85715">
        <w:rPr>
          <w:szCs w:val="24"/>
        </w:rPr>
        <w:t>:</w:t>
      </w:r>
    </w:p>
    <w:p w14:paraId="6FB23133" w14:textId="77777777" w:rsidR="00C5423C" w:rsidRPr="00E85715" w:rsidRDefault="00C5423C" w:rsidP="00C5423C">
      <w:pPr>
        <w:numPr>
          <w:ilvl w:val="0"/>
          <w:numId w:val="3"/>
        </w:numPr>
        <w:rPr>
          <w:szCs w:val="24"/>
        </w:rPr>
      </w:pPr>
      <w:r w:rsidRPr="00E85715">
        <w:rPr>
          <w:szCs w:val="24"/>
        </w:rPr>
        <w:t>tiksliai laikytis leidime nurodytų sąlygų ir terminų;</w:t>
      </w:r>
    </w:p>
    <w:p w14:paraId="22165183" w14:textId="77777777" w:rsidR="00C5423C" w:rsidRPr="00E85715" w:rsidRDefault="00C5423C" w:rsidP="00C5423C">
      <w:pPr>
        <w:numPr>
          <w:ilvl w:val="0"/>
          <w:numId w:val="3"/>
        </w:numPr>
        <w:rPr>
          <w:szCs w:val="24"/>
        </w:rPr>
      </w:pPr>
      <w:r w:rsidRPr="00E85715">
        <w:t>užtikrinti, kad kelias būtų pravažiuojamas visą krovinio vežimo laiką;</w:t>
      </w:r>
    </w:p>
    <w:p w14:paraId="4D41DC4A" w14:textId="77777777" w:rsidR="00C5423C" w:rsidRPr="00E85715" w:rsidRDefault="00C5423C" w:rsidP="00C5423C">
      <w:pPr>
        <w:numPr>
          <w:ilvl w:val="0"/>
          <w:numId w:val="3"/>
        </w:numPr>
        <w:rPr>
          <w:szCs w:val="24"/>
        </w:rPr>
      </w:pPr>
      <w:r w:rsidRPr="00E85715">
        <w:t>atlikti kelio konstrukcijos elementų atstatymą, jeigu kelias bus sugadintas</w:t>
      </w:r>
      <w:r w:rsidRPr="00E85715">
        <w:rPr>
          <w:szCs w:val="24"/>
        </w:rPr>
        <w:t>.</w:t>
      </w:r>
    </w:p>
    <w:p w14:paraId="72ACEA95" w14:textId="77777777" w:rsidR="00C5423C" w:rsidRPr="00E85715" w:rsidRDefault="00C5423C" w:rsidP="00C5423C">
      <w:pPr>
        <w:tabs>
          <w:tab w:val="left" w:pos="2415"/>
        </w:tabs>
      </w:pPr>
    </w:p>
    <w:p w14:paraId="6EB03EF3" w14:textId="77777777" w:rsidR="00C5423C" w:rsidRPr="00E85715" w:rsidRDefault="00C5423C" w:rsidP="00C5423C">
      <w:pPr>
        <w:tabs>
          <w:tab w:val="left" w:pos="2415"/>
        </w:tabs>
      </w:pPr>
    </w:p>
    <w:p w14:paraId="7A6BF4F9" w14:textId="0C0149B8" w:rsidR="00C5423C" w:rsidRPr="00E85715" w:rsidRDefault="00C5423C" w:rsidP="00C5423C">
      <w:pPr>
        <w:jc w:val="center"/>
        <w:rPr>
          <w:sz w:val="20"/>
        </w:rPr>
      </w:pPr>
      <w:r>
        <w:rPr>
          <w:noProof/>
        </w:rPr>
        <mc:AlternateContent>
          <mc:Choice Requires="wps">
            <w:drawing>
              <wp:anchor distT="4294967294" distB="4294967294" distL="114300" distR="114300" simplePos="0" relativeHeight="251666432" behindDoc="0" locked="0" layoutInCell="1" allowOverlap="1" wp14:anchorId="06083879" wp14:editId="6C261505">
                <wp:simplePos x="0" y="0"/>
                <wp:positionH relativeFrom="column">
                  <wp:posOffset>0</wp:posOffset>
                </wp:positionH>
                <wp:positionV relativeFrom="paragraph">
                  <wp:posOffset>15874</wp:posOffset>
                </wp:positionV>
                <wp:extent cx="6172200" cy="0"/>
                <wp:effectExtent l="0" t="0" r="0" b="0"/>
                <wp:wrapNone/>
                <wp:docPr id="1378555378" name="Tiesioji jungtis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57D6A1" id="Tiesioji jungtis 41"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5pt" to="48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"/>
            </w:pict>
          </mc:Fallback>
        </mc:AlternateContent>
      </w:r>
      <w:r w:rsidRPr="00E85715">
        <w:rPr>
          <w:sz w:val="20"/>
        </w:rPr>
        <w:t>(pareiškėjo pareigos, vardas, pavardė, parašas)</w:t>
      </w:r>
    </w:p>
    <w:p w14:paraId="1AA1E8AC" w14:textId="77777777" w:rsidR="00C5423C" w:rsidRDefault="00C5423C" w:rsidP="00C5423C">
      <w:pPr>
        <w:jc w:val="center"/>
        <w:rPr>
          <w:bCs/>
          <w:noProof/>
          <w:szCs w:val="24"/>
        </w:rPr>
      </w:pPr>
    </w:p>
    <w:p w14:paraId="5067DDD5" w14:textId="77777777" w:rsidR="00C5423C" w:rsidRPr="00E85715" w:rsidRDefault="00C5423C" w:rsidP="00C5423C">
      <w:pPr>
        <w:jc w:val="center"/>
        <w:rPr>
          <w:bCs/>
          <w:noProof/>
          <w:szCs w:val="24"/>
        </w:rPr>
      </w:pPr>
      <w:r>
        <w:rPr>
          <w:bCs/>
          <w:noProof/>
          <w:szCs w:val="24"/>
        </w:rPr>
        <w:t>_________________</w:t>
      </w:r>
    </w:p>
    <w:p w14:paraId="3BB61BEE" w14:textId="77777777" w:rsidR="00C5423C" w:rsidRPr="00E85715" w:rsidRDefault="00C5423C" w:rsidP="00C5423C">
      <w:pPr>
        <w:ind w:left="4500"/>
        <w:jc w:val="both"/>
        <w:rPr>
          <w:szCs w:val="24"/>
        </w:rPr>
      </w:pPr>
      <w:r w:rsidRPr="004F094B">
        <w:rPr>
          <w:color w:val="FF0000"/>
          <w:sz w:val="20"/>
        </w:rPr>
        <w:br w:type="page"/>
      </w: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 aprašo</w:t>
      </w:r>
    </w:p>
    <w:p w14:paraId="545A5459" w14:textId="77777777" w:rsidR="00C5423C" w:rsidRPr="00E85715" w:rsidRDefault="00C5423C" w:rsidP="00C5423C">
      <w:pPr>
        <w:ind w:firstLine="4500"/>
        <w:jc w:val="both"/>
        <w:rPr>
          <w:szCs w:val="24"/>
        </w:rPr>
      </w:pPr>
      <w:r w:rsidRPr="00E85715">
        <w:rPr>
          <w:szCs w:val="24"/>
        </w:rPr>
        <w:t>2 priedas</w:t>
      </w:r>
    </w:p>
    <w:p w14:paraId="2862C0D6" w14:textId="77777777" w:rsidR="00C5423C" w:rsidRPr="00E85715" w:rsidRDefault="00C5423C" w:rsidP="00C5423C">
      <w:pPr>
        <w:jc w:val="center"/>
        <w:rPr>
          <w:b/>
        </w:rPr>
      </w:pPr>
    </w:p>
    <w:p w14:paraId="6F8C97CC" w14:textId="77777777" w:rsidR="00C5423C" w:rsidRPr="00E85715" w:rsidRDefault="00C5423C" w:rsidP="00C5423C">
      <w:pPr>
        <w:jc w:val="center"/>
        <w:rPr>
          <w:b/>
        </w:rPr>
      </w:pPr>
    </w:p>
    <w:p w14:paraId="7FA866F0" w14:textId="77777777" w:rsidR="00C5423C" w:rsidRPr="00E85715" w:rsidRDefault="00C5423C" w:rsidP="00C5423C">
      <w:pPr>
        <w:jc w:val="center"/>
      </w:pPr>
      <w:r w:rsidRPr="00E85715">
        <w:t>VARĖNOS RAJONO SAVIVALDYBĖS ADMINISTRACIJOS</w:t>
      </w:r>
    </w:p>
    <w:p w14:paraId="7A8212E0" w14:textId="77777777" w:rsidR="00C5423C" w:rsidRPr="00E85715" w:rsidRDefault="00C5423C" w:rsidP="00C5423C">
      <w:pPr>
        <w:jc w:val="center"/>
      </w:pPr>
      <w:r w:rsidRPr="00E85715">
        <w:t>..................................................... SENIŪNIJA</w:t>
      </w:r>
    </w:p>
    <w:p w14:paraId="6B1B07CB" w14:textId="77777777" w:rsidR="00C5423C" w:rsidRPr="00E85715" w:rsidRDefault="00C5423C" w:rsidP="00C5423C">
      <w:pPr>
        <w:jc w:val="center"/>
      </w:pPr>
    </w:p>
    <w:p w14:paraId="0706F0A9" w14:textId="77777777" w:rsidR="00C5423C" w:rsidRPr="00E85715" w:rsidRDefault="00C5423C" w:rsidP="00C5423C">
      <w:pPr>
        <w:jc w:val="center"/>
      </w:pPr>
      <w:r w:rsidRPr="00E85715">
        <w:t>LEIDIMAS Nr.</w:t>
      </w:r>
    </w:p>
    <w:p w14:paraId="304B24E4" w14:textId="77777777" w:rsidR="00C5423C" w:rsidRPr="00E85715" w:rsidRDefault="00C5423C" w:rsidP="00C5423C">
      <w:pPr>
        <w:jc w:val="center"/>
      </w:pPr>
      <w:r w:rsidRPr="00E85715">
        <w:t xml:space="preserve">Važiuoti transporto priemonėms, </w:t>
      </w:r>
      <w:r w:rsidRPr="00E85715">
        <w:rPr>
          <w:szCs w:val="24"/>
        </w:rPr>
        <w:t>kurių bendroji masė viršija nustatytus ribojimus</w:t>
      </w:r>
    </w:p>
    <w:p w14:paraId="4DD2F9B9" w14:textId="77777777" w:rsidR="00C5423C" w:rsidRPr="00E85715" w:rsidRDefault="00C5423C" w:rsidP="00C5423C">
      <w:pPr>
        <w:jc w:val="center"/>
      </w:pPr>
      <w:r w:rsidRPr="00E85715">
        <w:t>202     m.                                  d.  ___ val. ___ min.</w:t>
      </w:r>
    </w:p>
    <w:p w14:paraId="31C2FF35" w14:textId="77777777" w:rsidR="00C5423C" w:rsidRPr="00E85715" w:rsidRDefault="00C5423C" w:rsidP="00C5423C">
      <w:r w:rsidRPr="00E85715">
        <w:tab/>
      </w:r>
    </w:p>
    <w:p w14:paraId="20C5554B" w14:textId="77777777" w:rsidR="00C5423C" w:rsidRPr="00E85715" w:rsidRDefault="00C5423C" w:rsidP="00C5423C">
      <w:pPr>
        <w:ind w:left="360"/>
      </w:pPr>
    </w:p>
    <w:p w14:paraId="4D65EB32" w14:textId="77777777" w:rsidR="00C5423C" w:rsidRPr="00E85715" w:rsidRDefault="00C5423C" w:rsidP="00C5423C">
      <w:r w:rsidRPr="00E85715">
        <w:t xml:space="preserve">1. Važiavimo maršrutas                                                                                                                            </w:t>
      </w:r>
    </w:p>
    <w:p w14:paraId="59FCCBE8" w14:textId="7E7676F8" w:rsidR="00C5423C" w:rsidRPr="00E85715" w:rsidRDefault="00C5423C" w:rsidP="00C5423C">
      <w:r>
        <w:rPr>
          <w:noProof/>
        </w:rPr>
        <mc:AlternateContent>
          <mc:Choice Requires="wps">
            <w:drawing>
              <wp:anchor distT="4294967294" distB="4294967294" distL="114300" distR="114300" simplePos="0" relativeHeight="251671552" behindDoc="0" locked="0" layoutInCell="1" allowOverlap="1" wp14:anchorId="61DC743F" wp14:editId="557ED9CD">
                <wp:simplePos x="0" y="0"/>
                <wp:positionH relativeFrom="column">
                  <wp:posOffset>1485900</wp:posOffset>
                </wp:positionH>
                <wp:positionV relativeFrom="paragraph">
                  <wp:posOffset>-1</wp:posOffset>
                </wp:positionV>
                <wp:extent cx="4686300" cy="0"/>
                <wp:effectExtent l="0" t="0" r="0" b="0"/>
                <wp:wrapNone/>
                <wp:docPr id="1967419535" name="Tiesioji jungtis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C8414DD" id="Tiesioji jungtis 39"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"/>
            </w:pict>
          </mc:Fallback>
        </mc:AlternateContent>
      </w:r>
      <w:r>
        <w:rPr>
          <w:noProof/>
        </w:rPr>
        <mc:AlternateContent>
          <mc:Choice Requires="wps">
            <w:drawing>
              <wp:anchor distT="4294967294" distB="4294967294" distL="114300" distR="114300" simplePos="0" relativeHeight="251667456" behindDoc="0" locked="0" layoutInCell="1" allowOverlap="1" wp14:anchorId="49939140" wp14:editId="78834086">
                <wp:simplePos x="0" y="0"/>
                <wp:positionH relativeFrom="column">
                  <wp:posOffset>0</wp:posOffset>
                </wp:positionH>
                <wp:positionV relativeFrom="paragraph">
                  <wp:posOffset>161924</wp:posOffset>
                </wp:positionV>
                <wp:extent cx="6172200" cy="0"/>
                <wp:effectExtent l="0" t="0" r="0" b="0"/>
                <wp:wrapNone/>
                <wp:docPr id="1043853112" name="Tiesioji jungtis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3BDA3ED" id="Tiesioji jungtis 37"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52276EF4" w14:textId="77777777" w:rsidR="00C5423C" w:rsidRPr="00E85715" w:rsidRDefault="00C5423C" w:rsidP="00C5423C">
      <w:pPr>
        <w:rPr>
          <w:sz w:val="16"/>
          <w:szCs w:val="16"/>
        </w:rPr>
      </w:pPr>
    </w:p>
    <w:p w14:paraId="4DD86127" w14:textId="77777777" w:rsidR="00C5423C" w:rsidRPr="00E85715" w:rsidRDefault="00C5423C" w:rsidP="00C5423C">
      <w:r w:rsidRPr="00E85715">
        <w:t>2.</w:t>
      </w:r>
      <w:r w:rsidRPr="00E85715">
        <w:rPr>
          <w:szCs w:val="24"/>
          <w:lang w:eastAsia="lt-LT"/>
        </w:rPr>
        <w:t xml:space="preserve"> Vežėjas (transporto priemonės savininkas ar valdytojas)</w:t>
      </w:r>
      <w:r w:rsidRPr="00E85715">
        <w:t xml:space="preserve">                                                                   </w:t>
      </w:r>
    </w:p>
    <w:p w14:paraId="0113FF32" w14:textId="5C0B32BD" w:rsidR="00C5423C" w:rsidRPr="00E85715" w:rsidRDefault="00C5423C" w:rsidP="00C5423C">
      <w:pPr>
        <w:rPr>
          <w:sz w:val="20"/>
        </w:rPr>
      </w:pPr>
      <w:r>
        <w:rPr>
          <w:noProof/>
        </w:rPr>
        <mc:AlternateContent>
          <mc:Choice Requires="wps">
            <w:drawing>
              <wp:anchor distT="4294967294" distB="4294967294" distL="114300" distR="114300" simplePos="0" relativeHeight="251672576" behindDoc="0" locked="0" layoutInCell="1" allowOverlap="1" wp14:anchorId="38C54C48" wp14:editId="7428CB46">
                <wp:simplePos x="0" y="0"/>
                <wp:positionH relativeFrom="column">
                  <wp:posOffset>3691890</wp:posOffset>
                </wp:positionH>
                <wp:positionV relativeFrom="paragraph">
                  <wp:posOffset>9524</wp:posOffset>
                </wp:positionV>
                <wp:extent cx="2480310" cy="0"/>
                <wp:effectExtent l="0" t="0" r="0" b="0"/>
                <wp:wrapNone/>
                <wp:docPr id="1290737682" name="Tiesioji jungtis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03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ED6620C" id="Tiesioji jungtis 35"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0.7pt,.75pt" to="48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"/>
            </w:pict>
          </mc:Fallback>
        </mc:AlternateContent>
      </w:r>
      <w:r w:rsidRPr="00E85715">
        <w:rPr>
          <w:sz w:val="20"/>
        </w:rPr>
        <w:t xml:space="preserve">                                                                                                               (vežėjo pavadinimas, adresas, telefonas, el. paštas)     </w:t>
      </w:r>
    </w:p>
    <w:p w14:paraId="7731D576" w14:textId="77777777" w:rsidR="00C5423C" w:rsidRPr="00E85715" w:rsidRDefault="00C5423C" w:rsidP="00C5423C"/>
    <w:p w14:paraId="4DD707D4" w14:textId="476D843B" w:rsidR="00C5423C" w:rsidRPr="00E85715" w:rsidRDefault="00C5423C" w:rsidP="00C5423C">
      <w:r>
        <w:rPr>
          <w:noProof/>
        </w:rPr>
        <mc:AlternateContent>
          <mc:Choice Requires="wps">
            <w:drawing>
              <wp:anchor distT="4294967294" distB="4294967294" distL="114300" distR="114300" simplePos="0" relativeHeight="251668480" behindDoc="0" locked="0" layoutInCell="1" allowOverlap="1" wp14:anchorId="506AAFFB" wp14:editId="58802738">
                <wp:simplePos x="0" y="0"/>
                <wp:positionH relativeFrom="column">
                  <wp:posOffset>0</wp:posOffset>
                </wp:positionH>
                <wp:positionV relativeFrom="paragraph">
                  <wp:posOffset>161924</wp:posOffset>
                </wp:positionV>
                <wp:extent cx="6172200" cy="0"/>
                <wp:effectExtent l="0" t="0" r="0" b="0"/>
                <wp:wrapNone/>
                <wp:docPr id="765658856" name="Tiesioji jungtis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45DA88B" id="Tiesioji jungtis 33"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4D542E0D" w14:textId="77777777" w:rsidR="00C5423C" w:rsidRPr="00E85715" w:rsidRDefault="00C5423C" w:rsidP="00C5423C">
      <w:pPr>
        <w:rPr>
          <w:sz w:val="16"/>
          <w:szCs w:val="16"/>
        </w:rPr>
      </w:pPr>
    </w:p>
    <w:p w14:paraId="317780FD" w14:textId="188A100B" w:rsidR="00C5423C" w:rsidRPr="00E85715" w:rsidRDefault="00C5423C" w:rsidP="00C5423C">
      <w:r>
        <w:rPr>
          <w:noProof/>
        </w:rPr>
        <mc:AlternateContent>
          <mc:Choice Requires="wps">
            <w:drawing>
              <wp:anchor distT="4294967294" distB="4294967294" distL="114300" distR="114300" simplePos="0" relativeHeight="251673600" behindDoc="0" locked="0" layoutInCell="1" allowOverlap="1" wp14:anchorId="4897DC9B" wp14:editId="37BE3F2A">
                <wp:simplePos x="0" y="0"/>
                <wp:positionH relativeFrom="column">
                  <wp:posOffset>3314700</wp:posOffset>
                </wp:positionH>
                <wp:positionV relativeFrom="paragraph">
                  <wp:posOffset>165099</wp:posOffset>
                </wp:positionV>
                <wp:extent cx="2857500" cy="0"/>
                <wp:effectExtent l="0" t="0" r="0" b="0"/>
                <wp:wrapNone/>
                <wp:docPr id="1743588921" name="Tiesioji jungtis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8C6DD09" id="Tiesioji jungtis 31"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61pt,13pt" to="48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"/>
            </w:pict>
          </mc:Fallback>
        </mc:AlternateContent>
      </w:r>
      <w:r w:rsidRPr="00E85715">
        <w:t>3. Transporto priemonės (-</w:t>
      </w:r>
      <w:proofErr w:type="spellStart"/>
      <w:r w:rsidRPr="00E85715">
        <w:t>ių</w:t>
      </w:r>
      <w:proofErr w:type="spellEnd"/>
      <w:r w:rsidRPr="00E85715">
        <w:t>) markė (-ės), modelis (</w:t>
      </w:r>
      <w:proofErr w:type="spellStart"/>
      <w:r w:rsidRPr="00E85715">
        <w:t>iai</w:t>
      </w:r>
      <w:proofErr w:type="spellEnd"/>
      <w:r w:rsidRPr="00E85715">
        <w:t xml:space="preserve">), </w:t>
      </w:r>
      <w:proofErr w:type="spellStart"/>
      <w:r w:rsidRPr="00E85715">
        <w:t>valst</w:t>
      </w:r>
      <w:proofErr w:type="spellEnd"/>
      <w:r w:rsidRPr="00E85715">
        <w:t>. Nr.</w:t>
      </w:r>
    </w:p>
    <w:p w14:paraId="509C42B3" w14:textId="77777777" w:rsidR="00C5423C" w:rsidRPr="00E85715" w:rsidRDefault="00C5423C" w:rsidP="00C542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3258"/>
        <w:gridCol w:w="3256"/>
      </w:tblGrid>
      <w:tr w:rsidR="00C5423C" w:rsidRPr="00E85715" w14:paraId="4A5E1748" w14:textId="77777777" w:rsidTr="00010AE3">
        <w:tc>
          <w:tcPr>
            <w:tcW w:w="3284" w:type="dxa"/>
            <w:tcBorders>
              <w:top w:val="single" w:sz="4" w:space="0" w:color="auto"/>
              <w:left w:val="single" w:sz="4" w:space="0" w:color="auto"/>
              <w:bottom w:val="single" w:sz="4" w:space="0" w:color="auto"/>
              <w:right w:val="single" w:sz="4" w:space="0" w:color="auto"/>
            </w:tcBorders>
          </w:tcPr>
          <w:p w14:paraId="15B7B03C" w14:textId="77777777" w:rsidR="00C5423C" w:rsidRPr="00E85715" w:rsidRDefault="00C5423C" w:rsidP="00010AE3">
            <w:r w:rsidRPr="00E85715">
              <w:t>Markė</w:t>
            </w:r>
          </w:p>
        </w:tc>
        <w:tc>
          <w:tcPr>
            <w:tcW w:w="3285" w:type="dxa"/>
            <w:tcBorders>
              <w:top w:val="single" w:sz="4" w:space="0" w:color="auto"/>
              <w:left w:val="single" w:sz="4" w:space="0" w:color="auto"/>
              <w:bottom w:val="single" w:sz="4" w:space="0" w:color="auto"/>
              <w:right w:val="single" w:sz="4" w:space="0" w:color="auto"/>
            </w:tcBorders>
          </w:tcPr>
          <w:p w14:paraId="42F0B428" w14:textId="77777777" w:rsidR="00C5423C" w:rsidRPr="00E85715" w:rsidRDefault="00C5423C" w:rsidP="00010AE3">
            <w:r w:rsidRPr="00E85715">
              <w:t>Modelis</w:t>
            </w:r>
          </w:p>
        </w:tc>
        <w:tc>
          <w:tcPr>
            <w:tcW w:w="3285" w:type="dxa"/>
            <w:tcBorders>
              <w:top w:val="single" w:sz="4" w:space="0" w:color="auto"/>
              <w:left w:val="single" w:sz="4" w:space="0" w:color="auto"/>
              <w:bottom w:val="single" w:sz="4" w:space="0" w:color="auto"/>
              <w:right w:val="single" w:sz="4" w:space="0" w:color="auto"/>
            </w:tcBorders>
          </w:tcPr>
          <w:p w14:paraId="273C2B83" w14:textId="77777777" w:rsidR="00C5423C" w:rsidRPr="00E85715" w:rsidRDefault="00C5423C" w:rsidP="00010AE3">
            <w:proofErr w:type="spellStart"/>
            <w:r w:rsidRPr="00E85715">
              <w:t>Valst</w:t>
            </w:r>
            <w:proofErr w:type="spellEnd"/>
            <w:r w:rsidRPr="00E85715">
              <w:t>. Nr.</w:t>
            </w:r>
          </w:p>
        </w:tc>
      </w:tr>
      <w:tr w:rsidR="00C5423C" w:rsidRPr="00E85715" w14:paraId="7226CF27" w14:textId="77777777" w:rsidTr="00010AE3">
        <w:tc>
          <w:tcPr>
            <w:tcW w:w="3284" w:type="dxa"/>
            <w:tcBorders>
              <w:top w:val="single" w:sz="4" w:space="0" w:color="auto"/>
              <w:left w:val="single" w:sz="4" w:space="0" w:color="auto"/>
              <w:bottom w:val="single" w:sz="4" w:space="0" w:color="auto"/>
              <w:right w:val="single" w:sz="4" w:space="0" w:color="auto"/>
            </w:tcBorders>
          </w:tcPr>
          <w:p w14:paraId="16B0051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9BF23D4"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4CE873C" w14:textId="77777777" w:rsidR="00C5423C" w:rsidRPr="00E85715" w:rsidRDefault="00C5423C" w:rsidP="00010AE3"/>
        </w:tc>
      </w:tr>
      <w:tr w:rsidR="00C5423C" w:rsidRPr="00E85715" w14:paraId="065502C5" w14:textId="77777777" w:rsidTr="00010AE3">
        <w:tc>
          <w:tcPr>
            <w:tcW w:w="3284" w:type="dxa"/>
            <w:tcBorders>
              <w:top w:val="single" w:sz="4" w:space="0" w:color="auto"/>
              <w:left w:val="single" w:sz="4" w:space="0" w:color="auto"/>
              <w:bottom w:val="single" w:sz="4" w:space="0" w:color="auto"/>
              <w:right w:val="single" w:sz="4" w:space="0" w:color="auto"/>
            </w:tcBorders>
          </w:tcPr>
          <w:p w14:paraId="55E5FA83"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2C84A6E"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08DC4BCF" w14:textId="77777777" w:rsidR="00C5423C" w:rsidRPr="00E85715" w:rsidRDefault="00C5423C" w:rsidP="00010AE3"/>
        </w:tc>
      </w:tr>
      <w:tr w:rsidR="00C5423C" w:rsidRPr="00E85715" w14:paraId="5475A08C" w14:textId="77777777" w:rsidTr="00010AE3">
        <w:tc>
          <w:tcPr>
            <w:tcW w:w="3284" w:type="dxa"/>
            <w:tcBorders>
              <w:top w:val="single" w:sz="4" w:space="0" w:color="auto"/>
              <w:left w:val="single" w:sz="4" w:space="0" w:color="auto"/>
              <w:bottom w:val="single" w:sz="4" w:space="0" w:color="auto"/>
              <w:right w:val="single" w:sz="4" w:space="0" w:color="auto"/>
            </w:tcBorders>
          </w:tcPr>
          <w:p w14:paraId="0657E66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52DF48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F0A97FC" w14:textId="77777777" w:rsidR="00C5423C" w:rsidRPr="00E85715" w:rsidRDefault="00C5423C" w:rsidP="00010AE3"/>
        </w:tc>
      </w:tr>
      <w:tr w:rsidR="00C5423C" w:rsidRPr="00E85715" w14:paraId="419AAA82" w14:textId="77777777" w:rsidTr="00010AE3">
        <w:tc>
          <w:tcPr>
            <w:tcW w:w="3284" w:type="dxa"/>
            <w:tcBorders>
              <w:top w:val="single" w:sz="4" w:space="0" w:color="auto"/>
              <w:left w:val="single" w:sz="4" w:space="0" w:color="auto"/>
              <w:bottom w:val="single" w:sz="4" w:space="0" w:color="auto"/>
              <w:right w:val="single" w:sz="4" w:space="0" w:color="auto"/>
            </w:tcBorders>
          </w:tcPr>
          <w:p w14:paraId="3F9CFA6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043EBEE0"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62D441B" w14:textId="77777777" w:rsidR="00C5423C" w:rsidRPr="00E85715" w:rsidRDefault="00C5423C" w:rsidP="00010AE3"/>
        </w:tc>
      </w:tr>
      <w:tr w:rsidR="00C5423C" w:rsidRPr="00E85715" w14:paraId="4E7AD33F" w14:textId="77777777" w:rsidTr="00010AE3">
        <w:tc>
          <w:tcPr>
            <w:tcW w:w="3284" w:type="dxa"/>
            <w:tcBorders>
              <w:top w:val="single" w:sz="4" w:space="0" w:color="auto"/>
              <w:left w:val="single" w:sz="4" w:space="0" w:color="auto"/>
              <w:bottom w:val="single" w:sz="4" w:space="0" w:color="auto"/>
              <w:right w:val="single" w:sz="4" w:space="0" w:color="auto"/>
            </w:tcBorders>
          </w:tcPr>
          <w:p w14:paraId="658C09E0"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4863CF9C"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8206977" w14:textId="77777777" w:rsidR="00C5423C" w:rsidRPr="00E85715" w:rsidRDefault="00C5423C" w:rsidP="00010AE3"/>
        </w:tc>
      </w:tr>
      <w:tr w:rsidR="00C5423C" w:rsidRPr="00E85715" w14:paraId="10456E6A" w14:textId="77777777" w:rsidTr="00010AE3">
        <w:tc>
          <w:tcPr>
            <w:tcW w:w="3284" w:type="dxa"/>
            <w:tcBorders>
              <w:top w:val="single" w:sz="4" w:space="0" w:color="auto"/>
              <w:left w:val="single" w:sz="4" w:space="0" w:color="auto"/>
              <w:bottom w:val="single" w:sz="4" w:space="0" w:color="auto"/>
              <w:right w:val="single" w:sz="4" w:space="0" w:color="auto"/>
            </w:tcBorders>
          </w:tcPr>
          <w:p w14:paraId="5906E9A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793DCC35"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52CFFDB8" w14:textId="77777777" w:rsidR="00C5423C" w:rsidRPr="00E85715" w:rsidRDefault="00C5423C" w:rsidP="00010AE3"/>
        </w:tc>
      </w:tr>
      <w:tr w:rsidR="00C5423C" w:rsidRPr="00E85715" w14:paraId="4F1E4B56" w14:textId="77777777" w:rsidTr="00010AE3">
        <w:tc>
          <w:tcPr>
            <w:tcW w:w="3284" w:type="dxa"/>
            <w:tcBorders>
              <w:top w:val="single" w:sz="4" w:space="0" w:color="auto"/>
              <w:left w:val="single" w:sz="4" w:space="0" w:color="auto"/>
              <w:bottom w:val="single" w:sz="4" w:space="0" w:color="auto"/>
              <w:right w:val="single" w:sz="4" w:space="0" w:color="auto"/>
            </w:tcBorders>
          </w:tcPr>
          <w:p w14:paraId="52A9819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4BDC863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661502EE" w14:textId="77777777" w:rsidR="00C5423C" w:rsidRPr="00E85715" w:rsidRDefault="00C5423C" w:rsidP="00010AE3"/>
        </w:tc>
      </w:tr>
      <w:tr w:rsidR="00C5423C" w:rsidRPr="00E85715" w14:paraId="0C8888C5" w14:textId="77777777" w:rsidTr="00010AE3">
        <w:tc>
          <w:tcPr>
            <w:tcW w:w="3284" w:type="dxa"/>
            <w:tcBorders>
              <w:top w:val="single" w:sz="4" w:space="0" w:color="auto"/>
              <w:left w:val="single" w:sz="4" w:space="0" w:color="auto"/>
              <w:bottom w:val="single" w:sz="4" w:space="0" w:color="auto"/>
              <w:right w:val="single" w:sz="4" w:space="0" w:color="auto"/>
            </w:tcBorders>
          </w:tcPr>
          <w:p w14:paraId="583D0B24"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8E1494F"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5C61E63" w14:textId="77777777" w:rsidR="00C5423C" w:rsidRPr="00E85715" w:rsidRDefault="00C5423C" w:rsidP="00010AE3"/>
        </w:tc>
      </w:tr>
      <w:tr w:rsidR="00C5423C" w:rsidRPr="00E85715" w14:paraId="3F8CFB8B" w14:textId="77777777" w:rsidTr="00010AE3">
        <w:tc>
          <w:tcPr>
            <w:tcW w:w="3284" w:type="dxa"/>
            <w:tcBorders>
              <w:top w:val="single" w:sz="4" w:space="0" w:color="auto"/>
              <w:left w:val="single" w:sz="4" w:space="0" w:color="auto"/>
              <w:bottom w:val="single" w:sz="4" w:space="0" w:color="auto"/>
              <w:right w:val="single" w:sz="4" w:space="0" w:color="auto"/>
            </w:tcBorders>
          </w:tcPr>
          <w:p w14:paraId="6CF3A802"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5A8148A4"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2CCC956B" w14:textId="77777777" w:rsidR="00C5423C" w:rsidRPr="00E85715" w:rsidRDefault="00C5423C" w:rsidP="00010AE3"/>
        </w:tc>
      </w:tr>
      <w:tr w:rsidR="00C5423C" w:rsidRPr="00E85715" w14:paraId="4E36DD10" w14:textId="77777777" w:rsidTr="00010AE3">
        <w:tc>
          <w:tcPr>
            <w:tcW w:w="3284" w:type="dxa"/>
            <w:tcBorders>
              <w:top w:val="single" w:sz="4" w:space="0" w:color="auto"/>
              <w:left w:val="single" w:sz="4" w:space="0" w:color="auto"/>
              <w:bottom w:val="single" w:sz="4" w:space="0" w:color="auto"/>
              <w:right w:val="single" w:sz="4" w:space="0" w:color="auto"/>
            </w:tcBorders>
          </w:tcPr>
          <w:p w14:paraId="1E9ADCE3"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3618BEB1" w14:textId="77777777" w:rsidR="00C5423C" w:rsidRPr="00E85715" w:rsidRDefault="00C5423C" w:rsidP="00010AE3"/>
        </w:tc>
        <w:tc>
          <w:tcPr>
            <w:tcW w:w="3285" w:type="dxa"/>
            <w:tcBorders>
              <w:top w:val="single" w:sz="4" w:space="0" w:color="auto"/>
              <w:left w:val="single" w:sz="4" w:space="0" w:color="auto"/>
              <w:bottom w:val="single" w:sz="4" w:space="0" w:color="auto"/>
              <w:right w:val="single" w:sz="4" w:space="0" w:color="auto"/>
            </w:tcBorders>
          </w:tcPr>
          <w:p w14:paraId="6E58580D" w14:textId="77777777" w:rsidR="00C5423C" w:rsidRPr="00E85715" w:rsidRDefault="00C5423C" w:rsidP="00010AE3"/>
        </w:tc>
      </w:tr>
    </w:tbl>
    <w:p w14:paraId="29CB8FD9" w14:textId="77777777" w:rsidR="00C5423C" w:rsidRPr="00E85715" w:rsidRDefault="00C5423C" w:rsidP="00C5423C"/>
    <w:p w14:paraId="015A33EE" w14:textId="77777777" w:rsidR="00C5423C" w:rsidRPr="00E85715" w:rsidRDefault="00C5423C" w:rsidP="00C5423C">
      <w:pPr>
        <w:rPr>
          <w:i/>
        </w:rPr>
      </w:pPr>
      <w:r w:rsidRPr="00E85715">
        <w:t xml:space="preserve">4. Važiuoti leidžiama nuo    </w:t>
      </w:r>
      <w:r w:rsidRPr="00E85715">
        <w:rPr>
          <w:i/>
        </w:rPr>
        <w:t>(nurodomas min. tikslumu)</w:t>
      </w:r>
      <w:r w:rsidRPr="00E85715">
        <w:t xml:space="preserve">        iki   </w:t>
      </w:r>
      <w:r w:rsidRPr="00E85715">
        <w:rPr>
          <w:i/>
        </w:rPr>
        <w:t>(nurodomas min. tikslumu)</w:t>
      </w:r>
    </w:p>
    <w:p w14:paraId="7C86D87F" w14:textId="1ED5106D" w:rsidR="00C5423C" w:rsidRPr="00E85715" w:rsidRDefault="00C5423C" w:rsidP="00C5423C">
      <w:pPr>
        <w:rPr>
          <w:sz w:val="20"/>
        </w:rPr>
      </w:pPr>
      <w:r>
        <w:rPr>
          <w:noProof/>
        </w:rPr>
        <mc:AlternateContent>
          <mc:Choice Requires="wps">
            <w:drawing>
              <wp:anchor distT="4294967294" distB="4294967294" distL="114300" distR="114300" simplePos="0" relativeHeight="251670528" behindDoc="0" locked="0" layoutInCell="1" allowOverlap="1" wp14:anchorId="4F6929E9" wp14:editId="540354B2">
                <wp:simplePos x="0" y="0"/>
                <wp:positionH relativeFrom="column">
                  <wp:posOffset>3971925</wp:posOffset>
                </wp:positionH>
                <wp:positionV relativeFrom="paragraph">
                  <wp:posOffset>11429</wp:posOffset>
                </wp:positionV>
                <wp:extent cx="2286000" cy="0"/>
                <wp:effectExtent l="0" t="0" r="0" b="0"/>
                <wp:wrapNone/>
                <wp:docPr id="1961982979" name="Tiesioji jungtis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FCCDA1B" id="Tiesioji jungtis 29"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12.75pt,.9pt" to="492.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"/>
            </w:pict>
          </mc:Fallback>
        </mc:AlternateContent>
      </w:r>
      <w:r>
        <w:rPr>
          <w:noProof/>
        </w:rPr>
        <mc:AlternateContent>
          <mc:Choice Requires="wps">
            <w:drawing>
              <wp:anchor distT="4294967294" distB="4294967294" distL="114300" distR="114300" simplePos="0" relativeHeight="251669504" behindDoc="0" locked="0" layoutInCell="1" allowOverlap="1" wp14:anchorId="1A5B3B2A" wp14:editId="4D651BCE">
                <wp:simplePos x="0" y="0"/>
                <wp:positionH relativeFrom="column">
                  <wp:posOffset>1590675</wp:posOffset>
                </wp:positionH>
                <wp:positionV relativeFrom="paragraph">
                  <wp:posOffset>11429</wp:posOffset>
                </wp:positionV>
                <wp:extent cx="1943100" cy="0"/>
                <wp:effectExtent l="0" t="0" r="0" b="0"/>
                <wp:wrapNone/>
                <wp:docPr id="490073326" name="Tiesioji jungtis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E9466A" id="Tiesioji jungtis 27"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5.25pt,.9pt" to="278.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"/>
            </w:pict>
          </mc:Fallback>
        </mc:AlternateContent>
      </w:r>
    </w:p>
    <w:p w14:paraId="5C2C7254" w14:textId="77777777" w:rsidR="00C5423C" w:rsidRPr="00E85715" w:rsidRDefault="00C5423C" w:rsidP="00C5423C">
      <w:pPr>
        <w:ind w:firstLine="720"/>
        <w:jc w:val="both"/>
        <w:rPr>
          <w:i/>
        </w:rPr>
      </w:pPr>
      <w:r w:rsidRPr="00E85715">
        <w:rPr>
          <w:i/>
        </w:rPr>
        <w:t>Leidimą gavęs asmuo turi užtikrinti, kad kelias būtų pravažiuojamas lengvosiomis transporto priemonėms visą krovinio vežimo laiką. Pažeistos vietos turi būti išlygintos greideriu, užtikrinant lengvojo transporto eismą.</w:t>
      </w:r>
    </w:p>
    <w:p w14:paraId="302ADF00" w14:textId="77777777" w:rsidR="00C5423C" w:rsidRPr="00E85715" w:rsidRDefault="00C5423C" w:rsidP="00C5423C">
      <w:pPr>
        <w:ind w:firstLine="720"/>
        <w:jc w:val="both"/>
        <w:rPr>
          <w:i/>
        </w:rPr>
      </w:pPr>
      <w:r w:rsidRPr="00E85715">
        <w:rPr>
          <w:i/>
        </w:rPr>
        <w:t>Pabaigus vežimą kelio būklė atstatoma iki buvusios būklės. Jeigu yra pažeidžiamos kelio konstrukcijos, tai šios vietos turi būti sustiprintos žvyro sluoksniu.</w:t>
      </w:r>
    </w:p>
    <w:p w14:paraId="77B9DEB6" w14:textId="77777777" w:rsidR="00C5423C" w:rsidRPr="00E85715" w:rsidRDefault="00C5423C" w:rsidP="00C5423C">
      <w:pPr>
        <w:pStyle w:val="Pagrindinistekstas1"/>
        <w:ind w:firstLine="0"/>
        <w:rPr>
          <w:rFonts w:ascii="Times New Roman" w:hAnsi="Times New Roman"/>
          <w:noProof/>
          <w:sz w:val="24"/>
          <w:szCs w:val="24"/>
          <w:lang w:val="lt-LT"/>
        </w:rPr>
      </w:pPr>
    </w:p>
    <w:p w14:paraId="30A1D28C"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Leidimą išdavė</w:t>
      </w:r>
    </w:p>
    <w:p w14:paraId="4B170406"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____________________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w:t>
      </w:r>
    </w:p>
    <w:p w14:paraId="4D0238BD" w14:textId="77777777" w:rsidR="00C5423C" w:rsidRPr="00E85715" w:rsidRDefault="00C5423C" w:rsidP="00C5423C">
      <w:pPr>
        <w:pStyle w:val="Pagrindinistekstas1"/>
        <w:ind w:firstLine="0"/>
        <w:rPr>
          <w:rFonts w:ascii="Times New Roman" w:hAnsi="Times New Roman"/>
          <w:noProof/>
          <w:lang w:val="lt-LT"/>
        </w:rPr>
      </w:pPr>
      <w:r w:rsidRPr="00E85715">
        <w:rPr>
          <w:rFonts w:ascii="Times New Roman" w:hAnsi="Times New Roman"/>
          <w:noProof/>
          <w:lang w:val="lt-LT"/>
        </w:rPr>
        <w:t xml:space="preserve">         (pareigos)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(parašas)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(vardas, pavardė)</w:t>
      </w:r>
    </w:p>
    <w:p w14:paraId="69478D57" w14:textId="77777777" w:rsidR="00C5423C" w:rsidRPr="00E85715" w:rsidRDefault="00C5423C" w:rsidP="00C5423C">
      <w:pPr>
        <w:pStyle w:val="Pagrindinistekstas1"/>
        <w:ind w:firstLine="0"/>
        <w:rPr>
          <w:rFonts w:ascii="Times New Roman" w:hAnsi="Times New Roman"/>
          <w:noProof/>
          <w:sz w:val="24"/>
          <w:szCs w:val="24"/>
          <w:lang w:val="lt-LT"/>
        </w:rPr>
      </w:pPr>
    </w:p>
    <w:p w14:paraId="790624E9" w14:textId="77777777" w:rsidR="00C5423C" w:rsidRDefault="00C5423C" w:rsidP="00C5423C">
      <w:pPr>
        <w:pStyle w:val="Pagrindinistekstas1"/>
        <w:ind w:firstLine="0"/>
        <w:rPr>
          <w:rFonts w:ascii="Times New Roman" w:hAnsi="Times New Roman"/>
          <w:noProof/>
          <w:lang w:val="lt-LT"/>
        </w:rPr>
      </w:pPr>
      <w:r w:rsidRPr="00E85715">
        <w:rPr>
          <w:rFonts w:ascii="Times New Roman" w:hAnsi="Times New Roman"/>
          <w:noProof/>
          <w:lang w:val="lt-LT"/>
        </w:rPr>
        <w:t>A.V.</w:t>
      </w:r>
    </w:p>
    <w:p w14:paraId="7BC2E478" w14:textId="77777777" w:rsidR="00C5423C" w:rsidRDefault="00C5423C" w:rsidP="00C5423C">
      <w:pPr>
        <w:pStyle w:val="Pagrindinistekstas1"/>
        <w:ind w:firstLine="0"/>
        <w:rPr>
          <w:rFonts w:ascii="Times New Roman" w:hAnsi="Times New Roman"/>
          <w:noProof/>
          <w:lang w:val="lt-LT"/>
        </w:rPr>
      </w:pPr>
    </w:p>
    <w:p w14:paraId="7EC3CA19" w14:textId="77777777" w:rsidR="00C5423C" w:rsidRPr="00E85715" w:rsidRDefault="00C5423C" w:rsidP="00C5423C">
      <w:pPr>
        <w:pStyle w:val="Pagrindinistekstas1"/>
        <w:ind w:firstLine="0"/>
        <w:jc w:val="center"/>
        <w:rPr>
          <w:rFonts w:ascii="Times New Roman" w:hAnsi="Times New Roman"/>
          <w:noProof/>
          <w:lang w:val="lt-LT"/>
        </w:rPr>
      </w:pPr>
      <w:r>
        <w:rPr>
          <w:bCs/>
          <w:noProof/>
          <w:szCs w:val="24"/>
        </w:rPr>
        <w:t>_________________</w:t>
      </w:r>
    </w:p>
    <w:p w14:paraId="382D20B0" w14:textId="77777777" w:rsidR="00C5423C" w:rsidRPr="00E85715" w:rsidRDefault="00C5423C" w:rsidP="00C5423C">
      <w:pPr>
        <w:ind w:left="4500"/>
        <w:jc w:val="both"/>
        <w:rPr>
          <w:szCs w:val="24"/>
        </w:rPr>
      </w:pPr>
      <w:r w:rsidRPr="00E85715">
        <w:rPr>
          <w:szCs w:val="24"/>
        </w:rPr>
        <w:br w:type="page"/>
      </w: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 aprašo</w:t>
      </w:r>
    </w:p>
    <w:p w14:paraId="364BC04D" w14:textId="77777777" w:rsidR="00C5423C" w:rsidRPr="00E85715" w:rsidRDefault="00C5423C" w:rsidP="00C5423C">
      <w:pPr>
        <w:ind w:firstLine="4500"/>
        <w:jc w:val="both"/>
        <w:rPr>
          <w:szCs w:val="24"/>
        </w:rPr>
      </w:pPr>
      <w:r w:rsidRPr="00E85715">
        <w:rPr>
          <w:szCs w:val="24"/>
        </w:rPr>
        <w:t>3 priedas</w:t>
      </w:r>
    </w:p>
    <w:p w14:paraId="131D24F0" w14:textId="77777777" w:rsidR="00C5423C" w:rsidRPr="00E85715" w:rsidRDefault="00C5423C" w:rsidP="00C5423C">
      <w:pPr>
        <w:ind w:firstLine="4500"/>
        <w:jc w:val="both"/>
        <w:rPr>
          <w:sz w:val="20"/>
        </w:rPr>
      </w:pPr>
    </w:p>
    <w:p w14:paraId="601ED24B" w14:textId="77777777" w:rsidR="00C5423C" w:rsidRPr="00E85715" w:rsidRDefault="00C5423C" w:rsidP="00C5423C">
      <w:pPr>
        <w:ind w:firstLine="4500"/>
        <w:jc w:val="both"/>
        <w:rPr>
          <w:sz w:val="20"/>
        </w:rPr>
      </w:pPr>
    </w:p>
    <w:p w14:paraId="19766F8D" w14:textId="77777777" w:rsidR="00C5423C" w:rsidRPr="00E85715" w:rsidRDefault="00C5423C" w:rsidP="00C5423C">
      <w:r w:rsidRPr="00E85715">
        <w:t>Varėnos rajono savivaldybės administracijos</w:t>
      </w:r>
    </w:p>
    <w:p w14:paraId="6FA221B4" w14:textId="77777777" w:rsidR="00C5423C" w:rsidRPr="00E85715" w:rsidRDefault="00C5423C" w:rsidP="00C5423C">
      <w:r w:rsidRPr="00E85715">
        <w:t>...................................... seniūnijos seniūnui</w:t>
      </w:r>
    </w:p>
    <w:p w14:paraId="39F3DA0C" w14:textId="77777777" w:rsidR="00C5423C" w:rsidRPr="00E85715" w:rsidRDefault="00C5423C" w:rsidP="00C5423C"/>
    <w:p w14:paraId="5B00C850" w14:textId="77777777" w:rsidR="00C5423C" w:rsidRPr="00E85715" w:rsidRDefault="00C5423C" w:rsidP="00C5423C"/>
    <w:p w14:paraId="4811899E" w14:textId="77777777" w:rsidR="00C5423C" w:rsidRPr="00E85715" w:rsidRDefault="00C5423C" w:rsidP="00C5423C">
      <w:pPr>
        <w:jc w:val="center"/>
        <w:rPr>
          <w:sz w:val="16"/>
          <w:szCs w:val="16"/>
        </w:rPr>
      </w:pPr>
      <w:r w:rsidRPr="00E85715">
        <w:t xml:space="preserve">    PRAŠYMAS</w:t>
      </w:r>
    </w:p>
    <w:p w14:paraId="63D94318" w14:textId="77777777" w:rsidR="00C5423C" w:rsidRPr="00E85715" w:rsidRDefault="00C5423C" w:rsidP="00C5423C">
      <w:pPr>
        <w:jc w:val="center"/>
      </w:pPr>
      <w:r w:rsidRPr="00E85715">
        <w:t>202     m.                    d.</w:t>
      </w:r>
    </w:p>
    <w:p w14:paraId="20EFE19D" w14:textId="77777777" w:rsidR="00C5423C" w:rsidRPr="00E85715" w:rsidRDefault="00C5423C" w:rsidP="00C5423C">
      <w:pPr>
        <w:jc w:val="center"/>
      </w:pPr>
      <w:r w:rsidRPr="00E85715">
        <w:t>Varėna</w:t>
      </w:r>
    </w:p>
    <w:p w14:paraId="2DAEFB1C" w14:textId="77777777" w:rsidR="00C5423C" w:rsidRPr="00E85715" w:rsidRDefault="00C5423C" w:rsidP="00C5423C">
      <w:pPr>
        <w:jc w:val="center"/>
      </w:pPr>
    </w:p>
    <w:p w14:paraId="2CE4280E" w14:textId="77777777" w:rsidR="00C5423C" w:rsidRPr="00E85715" w:rsidRDefault="00C5423C" w:rsidP="00C5423C">
      <w:pPr>
        <w:ind w:firstLine="567"/>
        <w:jc w:val="both"/>
      </w:pPr>
      <w:r w:rsidRPr="00E85715">
        <w:t xml:space="preserve">Prašau išduoti leidimą važiuoti transporto priemonėmis, </w:t>
      </w:r>
      <w:r w:rsidRPr="00E85715">
        <w:rPr>
          <w:szCs w:val="24"/>
        </w:rPr>
        <w:t>kurių bendroji masė viršija nustatytus ribojimus,</w:t>
      </w:r>
      <w:r w:rsidRPr="00E85715">
        <w:t xml:space="preserve"> Varėnos rajono savivaldybės vietinės reikšmės keliais</w:t>
      </w:r>
      <w:r w:rsidRPr="00E85715">
        <w:rPr>
          <w:szCs w:val="24"/>
        </w:rPr>
        <w:t xml:space="preserve">. </w:t>
      </w:r>
      <w:r w:rsidRPr="00E85715">
        <w:t>Pateikiu šiuos duomenis ir dokumentus.</w:t>
      </w:r>
    </w:p>
    <w:p w14:paraId="47E1747B" w14:textId="77777777" w:rsidR="00C5423C" w:rsidRPr="00E85715" w:rsidRDefault="00C5423C" w:rsidP="00C5423C">
      <w:pPr>
        <w:ind w:firstLine="567"/>
        <w:jc w:val="both"/>
      </w:pPr>
    </w:p>
    <w:p w14:paraId="2F3E72E5" w14:textId="77777777" w:rsidR="00C5423C" w:rsidRPr="00E85715" w:rsidRDefault="00C5423C" w:rsidP="00C5423C">
      <w:pPr>
        <w:jc w:val="center"/>
        <w:rPr>
          <w:sz w:val="16"/>
          <w:szCs w:val="16"/>
        </w:rPr>
      </w:pPr>
    </w:p>
    <w:p w14:paraId="09CA775D" w14:textId="77777777" w:rsidR="00C5423C" w:rsidRPr="00E85715" w:rsidRDefault="00C5423C" w:rsidP="00C5423C">
      <w:r w:rsidRPr="00E85715">
        <w:t xml:space="preserve">1. Važiavimo maršrutas                                                                                                                               </w:t>
      </w:r>
    </w:p>
    <w:p w14:paraId="3751D8CB" w14:textId="505FC259" w:rsidR="00C5423C" w:rsidRPr="00E85715" w:rsidRDefault="00C5423C" w:rsidP="00C5423C">
      <w:r>
        <w:rPr>
          <w:noProof/>
        </w:rPr>
        <mc:AlternateContent>
          <mc:Choice Requires="wps">
            <w:drawing>
              <wp:anchor distT="4294967294" distB="4294967294" distL="114300" distR="114300" simplePos="0" relativeHeight="251678720" behindDoc="0" locked="0" layoutInCell="1" allowOverlap="1" wp14:anchorId="401D743F" wp14:editId="711BBE48">
                <wp:simplePos x="0" y="0"/>
                <wp:positionH relativeFrom="column">
                  <wp:posOffset>1371600</wp:posOffset>
                </wp:positionH>
                <wp:positionV relativeFrom="paragraph">
                  <wp:posOffset>-1</wp:posOffset>
                </wp:positionV>
                <wp:extent cx="4800600" cy="0"/>
                <wp:effectExtent l="0" t="0" r="0" b="0"/>
                <wp:wrapNone/>
                <wp:docPr id="772078332" name="Tiesioji jungtis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AFB7BC9" id="Tiesioji jungtis 25" o:spid="_x0000_s1026"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8pt,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l7rwEAAEgDAAAOAAAAZHJzL2Uyb0RvYy54bWysU8Fu2zAMvQ/YPwi6L3aCdeiMOD2k6y7d&#10;FqDdBzCSbAuTRYFUYufvJ6lJWmy3YT4Ikkg+vfdIr+/m0YmjIbboW7lc1FIYr1Bb37fy5/PDh1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"/>
            </w:pict>
          </mc:Fallback>
        </mc:AlternateContent>
      </w:r>
      <w:r>
        <w:rPr>
          <w:noProof/>
        </w:rPr>
        <mc:AlternateContent>
          <mc:Choice Requires="wps">
            <w:drawing>
              <wp:anchor distT="4294967294" distB="4294967294" distL="114300" distR="114300" simplePos="0" relativeHeight="251674624" behindDoc="0" locked="0" layoutInCell="1" allowOverlap="1" wp14:anchorId="03B15412" wp14:editId="176AD8F5">
                <wp:simplePos x="0" y="0"/>
                <wp:positionH relativeFrom="column">
                  <wp:posOffset>0</wp:posOffset>
                </wp:positionH>
                <wp:positionV relativeFrom="paragraph">
                  <wp:posOffset>161924</wp:posOffset>
                </wp:positionV>
                <wp:extent cx="6172200" cy="0"/>
                <wp:effectExtent l="0" t="0" r="0" b="0"/>
                <wp:wrapNone/>
                <wp:docPr id="535289365" name="Tiesioji jungtis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C77FAE0" id="Tiesioji jungtis 23"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59F6AB74" w14:textId="77777777" w:rsidR="00C5423C" w:rsidRPr="00E85715" w:rsidRDefault="00C5423C" w:rsidP="00C5423C">
      <w:pPr>
        <w:rPr>
          <w:sz w:val="16"/>
          <w:szCs w:val="16"/>
        </w:rPr>
      </w:pPr>
    </w:p>
    <w:p w14:paraId="671C5475" w14:textId="77777777" w:rsidR="00C5423C" w:rsidRPr="00E85715" w:rsidRDefault="00C5423C" w:rsidP="00C5423C">
      <w:r w:rsidRPr="00E85715">
        <w:t xml:space="preserve">2. Medienos siuntėjas                                                                                                         </w:t>
      </w:r>
    </w:p>
    <w:p w14:paraId="44E10C1B" w14:textId="500DCB27" w:rsidR="00C5423C" w:rsidRPr="00E85715" w:rsidRDefault="00C5423C" w:rsidP="00C5423C">
      <w:pPr>
        <w:rPr>
          <w:sz w:val="20"/>
        </w:rPr>
      </w:pPr>
      <w:r>
        <w:rPr>
          <w:noProof/>
        </w:rPr>
        <mc:AlternateContent>
          <mc:Choice Requires="wps">
            <w:drawing>
              <wp:anchor distT="4294967294" distB="4294967294" distL="114300" distR="114300" simplePos="0" relativeHeight="251679744" behindDoc="0" locked="0" layoutInCell="1" allowOverlap="1" wp14:anchorId="397028FF" wp14:editId="2C1C2D97">
                <wp:simplePos x="0" y="0"/>
                <wp:positionH relativeFrom="column">
                  <wp:posOffset>1463040</wp:posOffset>
                </wp:positionH>
                <wp:positionV relativeFrom="paragraph">
                  <wp:posOffset>9524</wp:posOffset>
                </wp:positionV>
                <wp:extent cx="4709160" cy="0"/>
                <wp:effectExtent l="0" t="0" r="0" b="0"/>
                <wp:wrapNone/>
                <wp:docPr id="1085285642" name="Tiesioji jungtis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091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2A767C2" id="Tiesioji jungtis 21"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2pt,.75pt" to="48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"/>
            </w:pict>
          </mc:Fallback>
        </mc:AlternateContent>
      </w:r>
      <w:r w:rsidRPr="00E85715">
        <w:rPr>
          <w:sz w:val="20"/>
        </w:rPr>
        <w:t xml:space="preserve">                                                                                              (medienos siuntėjo pavadinimas, adresas, telefonas)                 </w:t>
      </w:r>
    </w:p>
    <w:p w14:paraId="089A4E77" w14:textId="77777777" w:rsidR="00C5423C" w:rsidRPr="00E85715" w:rsidRDefault="00C5423C" w:rsidP="00C5423C"/>
    <w:p w14:paraId="22C0D8DD" w14:textId="1717C367" w:rsidR="00C5423C" w:rsidRPr="00E85715" w:rsidRDefault="00C5423C" w:rsidP="00C5423C">
      <w:r>
        <w:rPr>
          <w:noProof/>
        </w:rPr>
        <mc:AlternateContent>
          <mc:Choice Requires="wps">
            <w:drawing>
              <wp:anchor distT="4294967294" distB="4294967294" distL="114300" distR="114300" simplePos="0" relativeHeight="251675648" behindDoc="0" locked="0" layoutInCell="1" allowOverlap="1" wp14:anchorId="0B941FEF" wp14:editId="037E15D2">
                <wp:simplePos x="0" y="0"/>
                <wp:positionH relativeFrom="column">
                  <wp:posOffset>0</wp:posOffset>
                </wp:positionH>
                <wp:positionV relativeFrom="paragraph">
                  <wp:posOffset>161924</wp:posOffset>
                </wp:positionV>
                <wp:extent cx="6172200" cy="0"/>
                <wp:effectExtent l="0" t="0" r="0" b="0"/>
                <wp:wrapNone/>
                <wp:docPr id="129198694" name="Tiesioji jungtis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127F7DB" id="Tiesioji jungtis 19"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5B4C6183" w14:textId="77777777" w:rsidR="00C5423C" w:rsidRPr="00E85715" w:rsidRDefault="00C5423C" w:rsidP="00C5423C">
      <w:pPr>
        <w:rPr>
          <w:sz w:val="16"/>
          <w:szCs w:val="16"/>
        </w:rPr>
      </w:pPr>
    </w:p>
    <w:p w14:paraId="1C45C685" w14:textId="77777777" w:rsidR="00C5423C" w:rsidRPr="00E85715" w:rsidRDefault="00C5423C" w:rsidP="00C5423C">
      <w:r w:rsidRPr="00E85715">
        <w:t xml:space="preserve">3. Vežti planuojama nuo                                                       iki   </w:t>
      </w:r>
    </w:p>
    <w:p w14:paraId="3BDD8D52" w14:textId="714E0D52" w:rsidR="00C5423C" w:rsidRPr="00E85715" w:rsidRDefault="00C5423C" w:rsidP="00C5423C">
      <w:pPr>
        <w:rPr>
          <w:sz w:val="16"/>
          <w:szCs w:val="16"/>
        </w:rPr>
      </w:pPr>
      <w:r>
        <w:rPr>
          <w:noProof/>
        </w:rPr>
        <mc:AlternateContent>
          <mc:Choice Requires="wps">
            <w:drawing>
              <wp:anchor distT="4294967294" distB="4294967294" distL="114300" distR="114300" simplePos="0" relativeHeight="251676672" behindDoc="0" locked="0" layoutInCell="1" allowOverlap="1" wp14:anchorId="0CB4EF5C" wp14:editId="2B0170B8">
                <wp:simplePos x="0" y="0"/>
                <wp:positionH relativeFrom="column">
                  <wp:posOffset>1600200</wp:posOffset>
                </wp:positionH>
                <wp:positionV relativeFrom="paragraph">
                  <wp:posOffset>17779</wp:posOffset>
                </wp:positionV>
                <wp:extent cx="1943100" cy="0"/>
                <wp:effectExtent l="0" t="0" r="0" b="0"/>
                <wp:wrapNone/>
                <wp:docPr id="1310232384" name="Tiesioji jungti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348F59" id="Tiesioji jungtis 17"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4pt" to="27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"/>
            </w:pict>
          </mc:Fallback>
        </mc:AlternateContent>
      </w:r>
      <w:r>
        <w:rPr>
          <w:noProof/>
        </w:rPr>
        <mc:AlternateContent>
          <mc:Choice Requires="wps">
            <w:drawing>
              <wp:anchor distT="4294967294" distB="4294967294" distL="114300" distR="114300" simplePos="0" relativeHeight="251677696" behindDoc="0" locked="0" layoutInCell="1" allowOverlap="1" wp14:anchorId="0AAC2ABD" wp14:editId="2B6B06AD">
                <wp:simplePos x="0" y="0"/>
                <wp:positionH relativeFrom="column">
                  <wp:posOffset>3771900</wp:posOffset>
                </wp:positionH>
                <wp:positionV relativeFrom="paragraph">
                  <wp:posOffset>11429</wp:posOffset>
                </wp:positionV>
                <wp:extent cx="2400300" cy="0"/>
                <wp:effectExtent l="0" t="0" r="0" b="0"/>
                <wp:wrapNone/>
                <wp:docPr id="131570272" name="Tiesioji jungtis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1206315" id="Tiesioji jungtis 15" o:spid="_x0000_s1026"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7pt,.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"/>
            </w:pict>
          </mc:Fallback>
        </mc:AlternateContent>
      </w:r>
    </w:p>
    <w:p w14:paraId="3D8354B0" w14:textId="77777777" w:rsidR="00C5423C" w:rsidRPr="00E85715" w:rsidRDefault="00C5423C" w:rsidP="00C5423C">
      <w:pPr>
        <w:jc w:val="both"/>
      </w:pPr>
    </w:p>
    <w:p w14:paraId="7254ABDE" w14:textId="77777777" w:rsidR="00C5423C" w:rsidRPr="00E85715" w:rsidRDefault="00C5423C" w:rsidP="00C5423C">
      <w:pPr>
        <w:jc w:val="both"/>
        <w:rPr>
          <w:szCs w:val="24"/>
        </w:rPr>
      </w:pPr>
      <w:r w:rsidRPr="00E85715">
        <w:t>Įsipareigoju</w:t>
      </w:r>
      <w:r w:rsidRPr="00E85715">
        <w:rPr>
          <w:szCs w:val="24"/>
        </w:rPr>
        <w:t>:</w:t>
      </w:r>
    </w:p>
    <w:p w14:paraId="35524BE0" w14:textId="77777777" w:rsidR="00C5423C" w:rsidRPr="00E85715" w:rsidRDefault="00C5423C" w:rsidP="00C5423C">
      <w:pPr>
        <w:numPr>
          <w:ilvl w:val="0"/>
          <w:numId w:val="3"/>
        </w:numPr>
        <w:rPr>
          <w:szCs w:val="24"/>
        </w:rPr>
      </w:pPr>
      <w:r w:rsidRPr="00E85715">
        <w:rPr>
          <w:szCs w:val="24"/>
        </w:rPr>
        <w:t>tiksliai laikytis leidime nurodytų sąlygų ir terminų;</w:t>
      </w:r>
    </w:p>
    <w:p w14:paraId="31359D54" w14:textId="77777777" w:rsidR="00C5423C" w:rsidRPr="00E85715" w:rsidRDefault="00C5423C" w:rsidP="00C5423C">
      <w:pPr>
        <w:numPr>
          <w:ilvl w:val="0"/>
          <w:numId w:val="3"/>
        </w:numPr>
        <w:rPr>
          <w:szCs w:val="24"/>
        </w:rPr>
      </w:pPr>
      <w:r w:rsidRPr="00E85715">
        <w:t>užtikrinti, kad kelias būtų pravažiuojamas visą krovinio vežimo laiką;</w:t>
      </w:r>
    </w:p>
    <w:p w14:paraId="70E167E5" w14:textId="77777777" w:rsidR="00C5423C" w:rsidRPr="00E85715" w:rsidRDefault="00C5423C" w:rsidP="00C5423C">
      <w:pPr>
        <w:numPr>
          <w:ilvl w:val="0"/>
          <w:numId w:val="3"/>
        </w:numPr>
        <w:rPr>
          <w:szCs w:val="24"/>
        </w:rPr>
      </w:pPr>
      <w:r w:rsidRPr="00E85715">
        <w:t>atlikti kelio konstrukcijos elementų atstatymą, jeigu kelias bus sugadintas</w:t>
      </w:r>
      <w:r w:rsidRPr="00E85715">
        <w:rPr>
          <w:szCs w:val="24"/>
        </w:rPr>
        <w:t>.</w:t>
      </w:r>
    </w:p>
    <w:p w14:paraId="125BA7DE" w14:textId="77777777" w:rsidR="00C5423C" w:rsidRPr="00E85715" w:rsidRDefault="00C5423C" w:rsidP="00C5423C">
      <w:pPr>
        <w:rPr>
          <w:szCs w:val="24"/>
        </w:rPr>
      </w:pPr>
    </w:p>
    <w:p w14:paraId="6143A3DF" w14:textId="77777777" w:rsidR="00C5423C" w:rsidRPr="00E85715" w:rsidRDefault="00C5423C" w:rsidP="00C5423C">
      <w:pPr>
        <w:tabs>
          <w:tab w:val="left" w:pos="2415"/>
        </w:tabs>
      </w:pPr>
    </w:p>
    <w:p w14:paraId="7AF29300" w14:textId="77777777" w:rsidR="00C5423C" w:rsidRPr="00E85715" w:rsidRDefault="00C5423C" w:rsidP="00C5423C">
      <w:pPr>
        <w:tabs>
          <w:tab w:val="left" w:pos="2415"/>
        </w:tabs>
      </w:pPr>
    </w:p>
    <w:p w14:paraId="46FE63E8" w14:textId="38693221" w:rsidR="00C5423C" w:rsidRPr="00E85715" w:rsidRDefault="00C5423C" w:rsidP="00C5423C">
      <w:pPr>
        <w:jc w:val="center"/>
        <w:rPr>
          <w:sz w:val="20"/>
        </w:rPr>
      </w:pPr>
      <w:r>
        <w:rPr>
          <w:noProof/>
        </w:rPr>
        <mc:AlternateContent>
          <mc:Choice Requires="wps">
            <w:drawing>
              <wp:anchor distT="4294967294" distB="4294967294" distL="114300" distR="114300" simplePos="0" relativeHeight="251680768" behindDoc="0" locked="0" layoutInCell="1" allowOverlap="1" wp14:anchorId="5FB021E6" wp14:editId="4DF7D9BE">
                <wp:simplePos x="0" y="0"/>
                <wp:positionH relativeFrom="column">
                  <wp:posOffset>0</wp:posOffset>
                </wp:positionH>
                <wp:positionV relativeFrom="paragraph">
                  <wp:posOffset>15874</wp:posOffset>
                </wp:positionV>
                <wp:extent cx="6172200" cy="0"/>
                <wp:effectExtent l="0" t="0" r="0" b="0"/>
                <wp:wrapNone/>
                <wp:docPr id="1684018996" name="Tiesioji jungtis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DD6D9CF" id="Tiesioji jungtis 13"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5pt" to="48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"/>
            </w:pict>
          </mc:Fallback>
        </mc:AlternateContent>
      </w:r>
      <w:r w:rsidRPr="00E85715">
        <w:rPr>
          <w:sz w:val="20"/>
        </w:rPr>
        <w:t>(pareiškėjo pareigos, vardas, pavardė, parašas)</w:t>
      </w:r>
    </w:p>
    <w:p w14:paraId="284B8D54" w14:textId="77777777" w:rsidR="00C5423C" w:rsidRDefault="00C5423C" w:rsidP="00C5423C">
      <w:pPr>
        <w:jc w:val="center"/>
        <w:rPr>
          <w:bCs/>
          <w:noProof/>
          <w:szCs w:val="24"/>
        </w:rPr>
      </w:pPr>
    </w:p>
    <w:p w14:paraId="7579A561" w14:textId="77777777" w:rsidR="00C5423C" w:rsidRDefault="00C5423C" w:rsidP="00C5423C">
      <w:pPr>
        <w:jc w:val="center"/>
        <w:rPr>
          <w:bCs/>
          <w:noProof/>
          <w:szCs w:val="24"/>
        </w:rPr>
      </w:pPr>
    </w:p>
    <w:p w14:paraId="56CA8095" w14:textId="77777777" w:rsidR="00C5423C" w:rsidRDefault="00C5423C" w:rsidP="00C5423C">
      <w:pPr>
        <w:jc w:val="center"/>
        <w:rPr>
          <w:bCs/>
          <w:noProof/>
          <w:szCs w:val="24"/>
        </w:rPr>
      </w:pPr>
    </w:p>
    <w:p w14:paraId="31B3C832" w14:textId="77777777" w:rsidR="00C5423C" w:rsidRPr="00E85715" w:rsidRDefault="00C5423C" w:rsidP="00C5423C">
      <w:pPr>
        <w:jc w:val="center"/>
        <w:rPr>
          <w:bCs/>
          <w:noProof/>
          <w:szCs w:val="24"/>
        </w:rPr>
      </w:pPr>
      <w:r>
        <w:rPr>
          <w:bCs/>
          <w:noProof/>
          <w:szCs w:val="24"/>
        </w:rPr>
        <w:t>_________________</w:t>
      </w:r>
    </w:p>
    <w:p w14:paraId="5913E780" w14:textId="77777777" w:rsidR="00C5423C" w:rsidRPr="00E85715" w:rsidRDefault="00C5423C" w:rsidP="00C5423C">
      <w:pPr>
        <w:ind w:left="4500"/>
        <w:jc w:val="both"/>
        <w:rPr>
          <w:szCs w:val="24"/>
        </w:rPr>
      </w:pPr>
      <w:r w:rsidRPr="00E85715">
        <w:rPr>
          <w:sz w:val="20"/>
        </w:rPr>
        <w:br w:type="page"/>
      </w: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w:t>
      </w:r>
    </w:p>
    <w:p w14:paraId="6BA50253" w14:textId="77777777" w:rsidR="00C5423C" w:rsidRPr="00E85715" w:rsidRDefault="00C5423C" w:rsidP="00C5423C">
      <w:pPr>
        <w:ind w:firstLine="4500"/>
        <w:jc w:val="both"/>
        <w:rPr>
          <w:szCs w:val="24"/>
        </w:rPr>
      </w:pPr>
      <w:r w:rsidRPr="00E85715">
        <w:rPr>
          <w:szCs w:val="24"/>
        </w:rPr>
        <w:t>4 priedas</w:t>
      </w:r>
    </w:p>
    <w:p w14:paraId="3457086A" w14:textId="77777777" w:rsidR="00C5423C" w:rsidRPr="00E85715" w:rsidRDefault="00C5423C" w:rsidP="00C5423C">
      <w:pPr>
        <w:jc w:val="center"/>
        <w:rPr>
          <w:b/>
        </w:rPr>
      </w:pPr>
    </w:p>
    <w:p w14:paraId="09EA9178" w14:textId="77777777" w:rsidR="00C5423C" w:rsidRPr="00E85715" w:rsidRDefault="00C5423C" w:rsidP="00C5423C">
      <w:pPr>
        <w:jc w:val="center"/>
        <w:rPr>
          <w:b/>
        </w:rPr>
      </w:pPr>
    </w:p>
    <w:p w14:paraId="06DB5C99" w14:textId="77777777" w:rsidR="00C5423C" w:rsidRPr="00E85715" w:rsidRDefault="00C5423C" w:rsidP="00C5423C">
      <w:pPr>
        <w:jc w:val="center"/>
      </w:pPr>
      <w:r w:rsidRPr="00E85715">
        <w:t>VARĖNOS RAJONO SAVIVALDYBĖS ADMINISTRACIJOS</w:t>
      </w:r>
    </w:p>
    <w:p w14:paraId="287C0F4F" w14:textId="77777777" w:rsidR="00C5423C" w:rsidRPr="00E85715" w:rsidRDefault="00C5423C" w:rsidP="00C5423C">
      <w:pPr>
        <w:jc w:val="center"/>
      </w:pPr>
      <w:r w:rsidRPr="00E85715">
        <w:t>..................................................... SENIŪNIJA</w:t>
      </w:r>
    </w:p>
    <w:p w14:paraId="3A64063E" w14:textId="77777777" w:rsidR="00C5423C" w:rsidRPr="00E85715" w:rsidRDefault="00C5423C" w:rsidP="00C5423C">
      <w:pPr>
        <w:jc w:val="center"/>
      </w:pPr>
    </w:p>
    <w:p w14:paraId="2A50495F" w14:textId="77777777" w:rsidR="00C5423C" w:rsidRPr="00E85715" w:rsidRDefault="00C5423C" w:rsidP="00C5423C">
      <w:pPr>
        <w:jc w:val="center"/>
      </w:pPr>
      <w:r w:rsidRPr="00E85715">
        <w:t>LEIDIMAS Nr.</w:t>
      </w:r>
    </w:p>
    <w:p w14:paraId="651B9AF9" w14:textId="77777777" w:rsidR="00C5423C" w:rsidRPr="00E85715" w:rsidRDefault="00C5423C" w:rsidP="00C5423C">
      <w:pPr>
        <w:jc w:val="center"/>
      </w:pPr>
      <w:r w:rsidRPr="00E85715">
        <w:t xml:space="preserve">Važiuoti transporto priemonėms, </w:t>
      </w:r>
      <w:r w:rsidRPr="00E85715">
        <w:rPr>
          <w:szCs w:val="24"/>
        </w:rPr>
        <w:t>kurių bendroji masė viršija nustatytus ribojimus</w:t>
      </w:r>
    </w:p>
    <w:p w14:paraId="6F153E03" w14:textId="77777777" w:rsidR="00C5423C" w:rsidRPr="00E85715" w:rsidRDefault="00C5423C" w:rsidP="00C5423C">
      <w:pPr>
        <w:jc w:val="center"/>
      </w:pPr>
      <w:r w:rsidRPr="00E85715">
        <w:t>202     m.                                  d.  ___ val. ___ min.</w:t>
      </w:r>
    </w:p>
    <w:p w14:paraId="1CF8E716" w14:textId="77777777" w:rsidR="00C5423C" w:rsidRPr="00E85715" w:rsidRDefault="00C5423C" w:rsidP="00C5423C">
      <w:r w:rsidRPr="00E85715">
        <w:tab/>
      </w:r>
    </w:p>
    <w:p w14:paraId="13C60359" w14:textId="77777777" w:rsidR="00C5423C" w:rsidRPr="00E85715" w:rsidRDefault="00C5423C" w:rsidP="00C5423C">
      <w:pPr>
        <w:ind w:left="360"/>
      </w:pPr>
    </w:p>
    <w:p w14:paraId="2E7B2455" w14:textId="77777777" w:rsidR="00C5423C" w:rsidRPr="00E85715" w:rsidRDefault="00C5423C" w:rsidP="00C5423C">
      <w:r w:rsidRPr="00E85715">
        <w:t xml:space="preserve">1. Važiavimo maršrutas                                                                                                                               </w:t>
      </w:r>
    </w:p>
    <w:p w14:paraId="452D90CB" w14:textId="7DE63D3B" w:rsidR="00C5423C" w:rsidRPr="00E85715" w:rsidRDefault="00C5423C" w:rsidP="00C5423C">
      <w:r>
        <w:rPr>
          <w:noProof/>
        </w:rPr>
        <mc:AlternateContent>
          <mc:Choice Requires="wps">
            <w:drawing>
              <wp:anchor distT="4294967294" distB="4294967294" distL="114300" distR="114300" simplePos="0" relativeHeight="251685888" behindDoc="0" locked="0" layoutInCell="1" allowOverlap="1" wp14:anchorId="46F9195B" wp14:editId="7906332D">
                <wp:simplePos x="0" y="0"/>
                <wp:positionH relativeFrom="column">
                  <wp:posOffset>1371600</wp:posOffset>
                </wp:positionH>
                <wp:positionV relativeFrom="paragraph">
                  <wp:posOffset>-1</wp:posOffset>
                </wp:positionV>
                <wp:extent cx="4800600" cy="0"/>
                <wp:effectExtent l="0" t="0" r="0" b="0"/>
                <wp:wrapNone/>
                <wp:docPr id="2033289204" name="Tiesioji jungtis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FC2D48" id="Tiesioji jungtis 11" o:spid="_x0000_s1026" style="position:absolute;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8pt,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l7rwEAAEgDAAAOAAAAZHJzL2Uyb0RvYy54bWysU8Fu2zAMvQ/YPwi6L3aCdeiMOD2k6y7d&#10;FqDdBzCSbAuTRYFUYufvJ6lJWmy3YT4Ikkg+vfdIr+/m0YmjIbboW7lc1FIYr1Bb37fy5/PDh1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"/>
            </w:pict>
          </mc:Fallback>
        </mc:AlternateContent>
      </w:r>
      <w:r>
        <w:rPr>
          <w:noProof/>
        </w:rPr>
        <mc:AlternateContent>
          <mc:Choice Requires="wps">
            <w:drawing>
              <wp:anchor distT="4294967294" distB="4294967294" distL="114300" distR="114300" simplePos="0" relativeHeight="251681792" behindDoc="0" locked="0" layoutInCell="1" allowOverlap="1" wp14:anchorId="70A94E92" wp14:editId="627D69EF">
                <wp:simplePos x="0" y="0"/>
                <wp:positionH relativeFrom="column">
                  <wp:posOffset>0</wp:posOffset>
                </wp:positionH>
                <wp:positionV relativeFrom="paragraph">
                  <wp:posOffset>161924</wp:posOffset>
                </wp:positionV>
                <wp:extent cx="6172200" cy="0"/>
                <wp:effectExtent l="0" t="0" r="0" b="0"/>
                <wp:wrapNone/>
                <wp:docPr id="1971364822" name="Tiesioji jungtis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14A57D" id="Tiesioji jungtis 9"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00189344" w14:textId="77777777" w:rsidR="00C5423C" w:rsidRPr="00E85715" w:rsidRDefault="00C5423C" w:rsidP="00C5423C">
      <w:pPr>
        <w:rPr>
          <w:sz w:val="16"/>
          <w:szCs w:val="16"/>
        </w:rPr>
      </w:pPr>
    </w:p>
    <w:p w14:paraId="49D6512C" w14:textId="77777777" w:rsidR="00C5423C" w:rsidRPr="00E85715" w:rsidRDefault="00C5423C" w:rsidP="00C5423C">
      <w:r w:rsidRPr="00E85715">
        <w:t xml:space="preserve">2. Medienos siuntėjas                                                                                                         </w:t>
      </w:r>
    </w:p>
    <w:p w14:paraId="3DF4EB0A" w14:textId="314258D7" w:rsidR="00C5423C" w:rsidRPr="00E85715" w:rsidRDefault="00C5423C" w:rsidP="00C5423C">
      <w:pPr>
        <w:rPr>
          <w:sz w:val="20"/>
        </w:rPr>
      </w:pPr>
      <w:r>
        <w:rPr>
          <w:noProof/>
        </w:rPr>
        <mc:AlternateContent>
          <mc:Choice Requires="wps">
            <w:drawing>
              <wp:anchor distT="4294967294" distB="4294967294" distL="114300" distR="114300" simplePos="0" relativeHeight="251686912" behindDoc="0" locked="0" layoutInCell="1" allowOverlap="1" wp14:anchorId="0AA0698D" wp14:editId="57F6C722">
                <wp:simplePos x="0" y="0"/>
                <wp:positionH relativeFrom="column">
                  <wp:posOffset>1548765</wp:posOffset>
                </wp:positionH>
                <wp:positionV relativeFrom="paragraph">
                  <wp:posOffset>9524</wp:posOffset>
                </wp:positionV>
                <wp:extent cx="4623435" cy="0"/>
                <wp:effectExtent l="0" t="0" r="0" b="0"/>
                <wp:wrapNone/>
                <wp:docPr id="260162565" name="Tiesioji jungtis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34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73263B8" id="Tiesioji jungtis 7"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1.95pt,.75pt" to="48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"/>
            </w:pict>
          </mc:Fallback>
        </mc:AlternateContent>
      </w:r>
      <w:r w:rsidRPr="00E85715">
        <w:rPr>
          <w:sz w:val="20"/>
        </w:rPr>
        <w:t xml:space="preserve">                                                                                              (medienos siuntėjo pavadinimas, adresas, telefonas)                                 </w:t>
      </w:r>
    </w:p>
    <w:p w14:paraId="77E9AEE1" w14:textId="3499C319" w:rsidR="00C5423C" w:rsidRPr="00E85715" w:rsidRDefault="00C5423C" w:rsidP="00C5423C">
      <w:r>
        <w:rPr>
          <w:noProof/>
        </w:rPr>
        <mc:AlternateContent>
          <mc:Choice Requires="wps">
            <w:drawing>
              <wp:anchor distT="4294967294" distB="4294967294" distL="114300" distR="114300" simplePos="0" relativeHeight="251682816" behindDoc="0" locked="0" layoutInCell="1" allowOverlap="1" wp14:anchorId="2474739A" wp14:editId="61DE9F7F">
                <wp:simplePos x="0" y="0"/>
                <wp:positionH relativeFrom="column">
                  <wp:posOffset>0</wp:posOffset>
                </wp:positionH>
                <wp:positionV relativeFrom="paragraph">
                  <wp:posOffset>161924</wp:posOffset>
                </wp:positionV>
                <wp:extent cx="6172200" cy="0"/>
                <wp:effectExtent l="0" t="0" r="0" b="0"/>
                <wp:wrapNone/>
                <wp:docPr id="1771834725" name="Tiesioji jungtis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540059" id="Tiesioji jungtis 5"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2.75pt" to="48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"/>
            </w:pict>
          </mc:Fallback>
        </mc:AlternateContent>
      </w:r>
      <w:r w:rsidRPr="00E85715">
        <w:t xml:space="preserve">                                                                                                                                                                     </w:t>
      </w:r>
    </w:p>
    <w:p w14:paraId="5AE6DC2E" w14:textId="77777777" w:rsidR="00C5423C" w:rsidRPr="00E85715" w:rsidRDefault="00C5423C" w:rsidP="00C5423C">
      <w:pPr>
        <w:rPr>
          <w:sz w:val="16"/>
          <w:szCs w:val="16"/>
        </w:rPr>
      </w:pPr>
    </w:p>
    <w:p w14:paraId="6599C705" w14:textId="77777777" w:rsidR="00C5423C" w:rsidRPr="00E85715" w:rsidRDefault="00C5423C" w:rsidP="00C5423C"/>
    <w:p w14:paraId="577503C0" w14:textId="77777777" w:rsidR="00C5423C" w:rsidRPr="00E85715" w:rsidRDefault="00C5423C" w:rsidP="00C5423C">
      <w:r w:rsidRPr="00E85715">
        <w:t xml:space="preserve">3. Vežti leidžiama nuo   </w:t>
      </w:r>
      <w:r w:rsidRPr="00E85715">
        <w:rPr>
          <w:i/>
        </w:rPr>
        <w:t>(nurodomas min. tikslumu)</w:t>
      </w:r>
      <w:r w:rsidRPr="00E85715">
        <w:t xml:space="preserve">        iki     </w:t>
      </w:r>
      <w:r w:rsidRPr="00E85715">
        <w:rPr>
          <w:i/>
        </w:rPr>
        <w:t>(nurodomas min. tikslumu)</w:t>
      </w:r>
    </w:p>
    <w:p w14:paraId="3F1DBD09" w14:textId="77777777" w:rsidR="00C5423C" w:rsidRPr="00E85715" w:rsidRDefault="00C5423C" w:rsidP="00C5423C">
      <w:pPr>
        <w:rPr>
          <w:sz w:val="20"/>
        </w:rPr>
      </w:pPr>
    </w:p>
    <w:p w14:paraId="72E9C567" w14:textId="795FE14C" w:rsidR="00C5423C" w:rsidRPr="00E85715" w:rsidRDefault="00C5423C" w:rsidP="00C5423C">
      <w:pPr>
        <w:rPr>
          <w:sz w:val="20"/>
        </w:rPr>
      </w:pPr>
      <w:r>
        <w:rPr>
          <w:noProof/>
        </w:rPr>
        <mc:AlternateContent>
          <mc:Choice Requires="wps">
            <w:drawing>
              <wp:anchor distT="4294967294" distB="4294967294" distL="114300" distR="114300" simplePos="0" relativeHeight="251683840" behindDoc="0" locked="0" layoutInCell="1" allowOverlap="1" wp14:anchorId="21FBE866" wp14:editId="543E6970">
                <wp:simplePos x="0" y="0"/>
                <wp:positionH relativeFrom="column">
                  <wp:posOffset>1485900</wp:posOffset>
                </wp:positionH>
                <wp:positionV relativeFrom="paragraph">
                  <wp:posOffset>11429</wp:posOffset>
                </wp:positionV>
                <wp:extent cx="1943100" cy="0"/>
                <wp:effectExtent l="0" t="0" r="0" b="0"/>
                <wp:wrapNone/>
                <wp:docPr id="1030046599"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85DA38B" id="Tiesioji jungtis 3"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pt" to="27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"/>
            </w:pict>
          </mc:Fallback>
        </mc:AlternateContent>
      </w:r>
      <w:r>
        <w:rPr>
          <w:noProof/>
        </w:rPr>
        <mc:AlternateContent>
          <mc:Choice Requires="wps">
            <w:drawing>
              <wp:anchor distT="4294967294" distB="4294967294" distL="114300" distR="114300" simplePos="0" relativeHeight="251684864" behindDoc="0" locked="0" layoutInCell="1" allowOverlap="1" wp14:anchorId="4325EBA4" wp14:editId="0BD07E3B">
                <wp:simplePos x="0" y="0"/>
                <wp:positionH relativeFrom="column">
                  <wp:posOffset>3771900</wp:posOffset>
                </wp:positionH>
                <wp:positionV relativeFrom="paragraph">
                  <wp:posOffset>11429</wp:posOffset>
                </wp:positionV>
                <wp:extent cx="2400300" cy="0"/>
                <wp:effectExtent l="0" t="0" r="0" b="0"/>
                <wp:wrapNone/>
                <wp:docPr id="909523520"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8E0E45" id="Tiesioji jungtis 1"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7pt,.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"/>
            </w:pict>
          </mc:Fallback>
        </mc:AlternateContent>
      </w:r>
    </w:p>
    <w:p w14:paraId="0D46F708" w14:textId="77777777" w:rsidR="00C5423C" w:rsidRPr="00E85715" w:rsidRDefault="00C5423C" w:rsidP="00C5423C">
      <w:pPr>
        <w:pStyle w:val="Pagrindinistekstas1"/>
        <w:ind w:firstLine="0"/>
        <w:rPr>
          <w:rFonts w:ascii="Times New Roman" w:hAnsi="Times New Roman"/>
          <w:noProof/>
          <w:sz w:val="24"/>
          <w:szCs w:val="24"/>
          <w:lang w:val="lt-LT"/>
        </w:rPr>
      </w:pPr>
    </w:p>
    <w:p w14:paraId="767FB60F" w14:textId="77777777" w:rsidR="00C5423C" w:rsidRPr="00E85715" w:rsidRDefault="00C5423C" w:rsidP="00C5423C">
      <w:pPr>
        <w:pStyle w:val="Pagrindinistekstas1"/>
        <w:ind w:firstLine="0"/>
        <w:rPr>
          <w:rFonts w:ascii="Times New Roman" w:hAnsi="Times New Roman"/>
          <w:b/>
          <w:noProof/>
          <w:sz w:val="24"/>
          <w:szCs w:val="24"/>
          <w:lang w:val="lt-LT"/>
        </w:rPr>
      </w:pPr>
      <w:r w:rsidRPr="00E85715">
        <w:rPr>
          <w:rFonts w:ascii="Times New Roman" w:hAnsi="Times New Roman"/>
          <w:b/>
          <w:sz w:val="24"/>
          <w:szCs w:val="24"/>
          <w:lang w:val="lt-LT"/>
        </w:rPr>
        <w:t>Esant pakrautam kroviniui šis leidimas negalioja be tinkamai užpildyto medienos važtaraščio arba medienos gabenimo lapo.</w:t>
      </w:r>
    </w:p>
    <w:p w14:paraId="1C785A95" w14:textId="77777777" w:rsidR="00C5423C" w:rsidRPr="00E85715" w:rsidRDefault="00C5423C" w:rsidP="00C5423C">
      <w:pPr>
        <w:pStyle w:val="Pagrindinistekstas1"/>
        <w:ind w:firstLine="0"/>
        <w:rPr>
          <w:rFonts w:ascii="Times New Roman" w:hAnsi="Times New Roman"/>
          <w:noProof/>
          <w:sz w:val="24"/>
          <w:szCs w:val="24"/>
          <w:lang w:val="lt-LT"/>
        </w:rPr>
      </w:pPr>
    </w:p>
    <w:p w14:paraId="5037C6CB" w14:textId="77777777" w:rsidR="00C5423C" w:rsidRPr="00E85715" w:rsidRDefault="00C5423C" w:rsidP="00C5423C">
      <w:pPr>
        <w:ind w:firstLine="720"/>
        <w:jc w:val="both"/>
        <w:rPr>
          <w:i/>
          <w:szCs w:val="24"/>
        </w:rPr>
      </w:pPr>
      <w:r w:rsidRPr="00E85715">
        <w:rPr>
          <w:i/>
          <w:szCs w:val="24"/>
        </w:rPr>
        <w:t>Leidimą gavęs asmuo turi užtikrinti, kad kelias būtų pravažiuojamas lengvosiomis transporto priemonėms visą krovinio vežimo laiką. Pažeistos vietos turi būti išlygintos greideriu, užtikrinant lengvojo transporto eismą.</w:t>
      </w:r>
    </w:p>
    <w:p w14:paraId="06D22A39" w14:textId="77777777" w:rsidR="00C5423C" w:rsidRPr="00E85715" w:rsidRDefault="00C5423C" w:rsidP="00C5423C">
      <w:pPr>
        <w:ind w:firstLine="720"/>
        <w:jc w:val="both"/>
        <w:rPr>
          <w:i/>
          <w:szCs w:val="24"/>
        </w:rPr>
      </w:pPr>
      <w:r w:rsidRPr="00E85715">
        <w:rPr>
          <w:i/>
          <w:szCs w:val="24"/>
        </w:rPr>
        <w:t>Pabaigus vežimą kelio būklė atstatoma iki buvusios būklės. Jeigu yra pažeidžiamos kelio konstrukcijos, tai šios vietos turi būti sustiprintos žvyro sluoksniu.</w:t>
      </w:r>
    </w:p>
    <w:p w14:paraId="47AA8354" w14:textId="77777777" w:rsidR="00C5423C" w:rsidRPr="00E85715" w:rsidRDefault="00C5423C" w:rsidP="00C5423C">
      <w:pPr>
        <w:pStyle w:val="Pagrindinistekstas1"/>
        <w:ind w:firstLine="0"/>
        <w:rPr>
          <w:rFonts w:ascii="Times New Roman" w:hAnsi="Times New Roman"/>
          <w:noProof/>
          <w:sz w:val="24"/>
          <w:szCs w:val="24"/>
          <w:lang w:val="lt-LT"/>
        </w:rPr>
      </w:pPr>
    </w:p>
    <w:p w14:paraId="737D1750" w14:textId="77777777" w:rsidR="00C5423C" w:rsidRPr="00E85715" w:rsidRDefault="00C5423C" w:rsidP="00C5423C">
      <w:pPr>
        <w:pStyle w:val="Pagrindinistekstas1"/>
        <w:ind w:firstLine="0"/>
        <w:rPr>
          <w:rFonts w:ascii="Times New Roman" w:hAnsi="Times New Roman"/>
          <w:noProof/>
          <w:sz w:val="24"/>
          <w:szCs w:val="24"/>
          <w:lang w:val="lt-LT"/>
        </w:rPr>
      </w:pPr>
    </w:p>
    <w:p w14:paraId="20F44430"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Leidimą išdavė</w:t>
      </w:r>
    </w:p>
    <w:p w14:paraId="55E89D1C"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____________________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w:t>
      </w:r>
    </w:p>
    <w:p w14:paraId="57E01370" w14:textId="77777777" w:rsidR="00C5423C" w:rsidRPr="00E85715" w:rsidRDefault="00C5423C" w:rsidP="00C5423C">
      <w:pPr>
        <w:pStyle w:val="Pagrindinistekstas1"/>
        <w:ind w:firstLine="0"/>
        <w:rPr>
          <w:rFonts w:ascii="Times New Roman" w:hAnsi="Times New Roman"/>
          <w:noProof/>
          <w:lang w:val="lt-LT"/>
        </w:rPr>
      </w:pPr>
      <w:r w:rsidRPr="00E85715">
        <w:rPr>
          <w:rFonts w:ascii="Times New Roman" w:hAnsi="Times New Roman"/>
          <w:noProof/>
          <w:lang w:val="lt-LT"/>
        </w:rPr>
        <w:t xml:space="preserve">         (pareigos)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(parašas)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(vardas, pavardė)</w:t>
      </w:r>
    </w:p>
    <w:p w14:paraId="4A56887A" w14:textId="77777777" w:rsidR="00C5423C" w:rsidRPr="00E85715" w:rsidRDefault="00C5423C" w:rsidP="00C5423C">
      <w:pPr>
        <w:pStyle w:val="Pagrindinistekstas1"/>
        <w:ind w:firstLine="0"/>
        <w:rPr>
          <w:rFonts w:ascii="Times New Roman" w:hAnsi="Times New Roman"/>
          <w:noProof/>
          <w:sz w:val="24"/>
          <w:szCs w:val="24"/>
          <w:lang w:val="lt-LT"/>
        </w:rPr>
      </w:pPr>
    </w:p>
    <w:p w14:paraId="74BE9386" w14:textId="77777777" w:rsidR="00C5423C" w:rsidRPr="00E85715" w:rsidRDefault="00C5423C" w:rsidP="00C5423C">
      <w:pPr>
        <w:pStyle w:val="Pagrindinistekstas1"/>
        <w:ind w:firstLine="0"/>
        <w:rPr>
          <w:rFonts w:ascii="Times New Roman" w:hAnsi="Times New Roman"/>
          <w:noProof/>
          <w:lang w:val="lt-LT"/>
        </w:rPr>
      </w:pPr>
      <w:r w:rsidRPr="00E85715">
        <w:rPr>
          <w:rFonts w:ascii="Times New Roman" w:hAnsi="Times New Roman"/>
          <w:noProof/>
          <w:lang w:val="lt-LT"/>
        </w:rPr>
        <w:t>A.V.</w:t>
      </w:r>
    </w:p>
    <w:p w14:paraId="4E2E6866" w14:textId="77777777" w:rsidR="00C5423C" w:rsidRDefault="00C5423C" w:rsidP="00C5423C">
      <w:pPr>
        <w:ind w:left="4500"/>
        <w:jc w:val="both"/>
        <w:rPr>
          <w:sz w:val="20"/>
        </w:rPr>
      </w:pPr>
    </w:p>
    <w:p w14:paraId="65680079" w14:textId="77777777" w:rsidR="00C5423C" w:rsidRDefault="00C5423C" w:rsidP="00C5423C">
      <w:pPr>
        <w:ind w:left="4500"/>
        <w:jc w:val="both"/>
        <w:rPr>
          <w:sz w:val="20"/>
        </w:rPr>
      </w:pPr>
    </w:p>
    <w:p w14:paraId="61E6FF9E" w14:textId="77777777" w:rsidR="00C5423C" w:rsidRDefault="00C5423C" w:rsidP="00C5423C">
      <w:pPr>
        <w:ind w:left="4500"/>
        <w:jc w:val="both"/>
        <w:rPr>
          <w:sz w:val="20"/>
        </w:rPr>
      </w:pPr>
    </w:p>
    <w:p w14:paraId="75E92C2F" w14:textId="77777777" w:rsidR="00C5423C" w:rsidRPr="00E85715" w:rsidRDefault="00C5423C" w:rsidP="00C5423C">
      <w:pPr>
        <w:ind w:left="4500"/>
        <w:jc w:val="both"/>
        <w:rPr>
          <w:sz w:val="20"/>
        </w:rPr>
      </w:pPr>
      <w:r>
        <w:rPr>
          <w:bCs/>
          <w:noProof/>
          <w:szCs w:val="24"/>
        </w:rPr>
        <w:t>_________________</w:t>
      </w:r>
    </w:p>
    <w:p w14:paraId="0D50F479" w14:textId="77777777" w:rsidR="00C5423C" w:rsidRPr="00E85715" w:rsidRDefault="00C5423C" w:rsidP="00C5423C">
      <w:pPr>
        <w:ind w:left="4500"/>
        <w:jc w:val="both"/>
        <w:rPr>
          <w:szCs w:val="24"/>
        </w:rPr>
      </w:pPr>
      <w:r w:rsidRPr="00E85715">
        <w:rPr>
          <w:szCs w:val="24"/>
        </w:rPr>
        <w:br w:type="page"/>
      </w: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 aprašo</w:t>
      </w:r>
    </w:p>
    <w:p w14:paraId="75BF80EC" w14:textId="77777777" w:rsidR="00C5423C" w:rsidRPr="00E85715" w:rsidRDefault="00C5423C" w:rsidP="00C5423C">
      <w:pPr>
        <w:ind w:firstLine="4500"/>
        <w:jc w:val="both"/>
        <w:rPr>
          <w:szCs w:val="24"/>
        </w:rPr>
      </w:pPr>
      <w:r w:rsidRPr="00E85715">
        <w:rPr>
          <w:szCs w:val="24"/>
        </w:rPr>
        <w:t>5 priedas</w:t>
      </w:r>
    </w:p>
    <w:p w14:paraId="4EC1DC10" w14:textId="77777777" w:rsidR="00C5423C" w:rsidRPr="00E85715" w:rsidRDefault="00C5423C" w:rsidP="00C5423C">
      <w:pPr>
        <w:jc w:val="center"/>
        <w:rPr>
          <w:b/>
        </w:rPr>
      </w:pPr>
    </w:p>
    <w:p w14:paraId="7E24353D" w14:textId="77777777" w:rsidR="00C5423C" w:rsidRPr="00E85715" w:rsidRDefault="00C5423C" w:rsidP="00C5423C">
      <w:pPr>
        <w:jc w:val="center"/>
        <w:rPr>
          <w:b/>
        </w:rPr>
      </w:pPr>
    </w:p>
    <w:p w14:paraId="4E1B66C9" w14:textId="77777777" w:rsidR="00C5423C" w:rsidRPr="00E85715" w:rsidRDefault="00C5423C" w:rsidP="00C5423C">
      <w:pPr>
        <w:jc w:val="center"/>
        <w:rPr>
          <w:b/>
        </w:rPr>
      </w:pPr>
      <w:r w:rsidRPr="00E85715">
        <w:rPr>
          <w:b/>
        </w:rPr>
        <w:t>KELIO BŪKLĖS FIKSAVIMO AKTAS</w:t>
      </w:r>
    </w:p>
    <w:p w14:paraId="0C431027" w14:textId="77777777" w:rsidR="00C5423C" w:rsidRPr="00E85715" w:rsidRDefault="00C5423C" w:rsidP="00C5423C">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163"/>
        <w:gridCol w:w="1084"/>
        <w:gridCol w:w="1176"/>
        <w:gridCol w:w="1439"/>
        <w:gridCol w:w="1149"/>
        <w:gridCol w:w="1073"/>
        <w:gridCol w:w="1176"/>
      </w:tblGrid>
      <w:tr w:rsidR="00C5423C" w:rsidRPr="00E85715" w14:paraId="0123170B" w14:textId="77777777" w:rsidTr="00010AE3">
        <w:tc>
          <w:tcPr>
            <w:tcW w:w="4978" w:type="dxa"/>
            <w:gridSpan w:val="4"/>
          </w:tcPr>
          <w:p w14:paraId="03CF6790" w14:textId="77777777" w:rsidR="00C5423C" w:rsidRPr="00E85715" w:rsidRDefault="00C5423C" w:rsidP="00010AE3">
            <w:pPr>
              <w:jc w:val="center"/>
            </w:pPr>
            <w:r w:rsidRPr="00E85715">
              <w:rPr>
                <w:b/>
              </w:rPr>
              <w:t>Kelio būklė prieš išduodant leidimą</w:t>
            </w:r>
          </w:p>
        </w:tc>
        <w:tc>
          <w:tcPr>
            <w:tcW w:w="4876" w:type="dxa"/>
            <w:gridSpan w:val="4"/>
          </w:tcPr>
          <w:p w14:paraId="46C4A60D" w14:textId="77777777" w:rsidR="00C5423C" w:rsidRPr="00E85715" w:rsidRDefault="00C5423C" w:rsidP="00010AE3">
            <w:pPr>
              <w:jc w:val="center"/>
            </w:pPr>
            <w:r w:rsidRPr="00E85715">
              <w:rPr>
                <w:b/>
              </w:rPr>
              <w:t>Kelio būklė pasibaigus leidimo galiojimo laikui</w:t>
            </w:r>
          </w:p>
        </w:tc>
      </w:tr>
      <w:tr w:rsidR="00C5423C" w:rsidRPr="00E85715" w14:paraId="1C8A842B" w14:textId="77777777" w:rsidTr="00010AE3">
        <w:tc>
          <w:tcPr>
            <w:tcW w:w="1515" w:type="dxa"/>
          </w:tcPr>
          <w:p w14:paraId="3A37BE10" w14:textId="77777777" w:rsidR="00C5423C" w:rsidRPr="00E85715" w:rsidRDefault="00C5423C" w:rsidP="00010AE3">
            <w:pPr>
              <w:jc w:val="center"/>
            </w:pPr>
            <w:r w:rsidRPr="00E85715">
              <w:t>Kelio pavadinimas</w:t>
            </w:r>
          </w:p>
        </w:tc>
        <w:tc>
          <w:tcPr>
            <w:tcW w:w="1181" w:type="dxa"/>
          </w:tcPr>
          <w:p w14:paraId="07834715" w14:textId="77777777" w:rsidR="00C5423C" w:rsidRPr="00E85715" w:rsidRDefault="00C5423C" w:rsidP="00010AE3">
            <w:pPr>
              <w:jc w:val="center"/>
            </w:pPr>
            <w:r w:rsidRPr="00E85715">
              <w:t>Ruožas</w:t>
            </w:r>
          </w:p>
        </w:tc>
        <w:tc>
          <w:tcPr>
            <w:tcW w:w="1106" w:type="dxa"/>
          </w:tcPr>
          <w:p w14:paraId="524A9259" w14:textId="77777777" w:rsidR="00C5423C" w:rsidRPr="00E85715" w:rsidRDefault="00C5423C" w:rsidP="00010AE3">
            <w:pPr>
              <w:jc w:val="center"/>
            </w:pPr>
            <w:r w:rsidRPr="00E85715">
              <w:t>Būklė</w:t>
            </w:r>
          </w:p>
        </w:tc>
        <w:tc>
          <w:tcPr>
            <w:tcW w:w="1176" w:type="dxa"/>
          </w:tcPr>
          <w:p w14:paraId="11DD3022" w14:textId="77777777" w:rsidR="00C5423C" w:rsidRPr="00E85715" w:rsidRDefault="00C5423C" w:rsidP="00010AE3">
            <w:pPr>
              <w:jc w:val="center"/>
            </w:pPr>
            <w:r w:rsidRPr="00E85715">
              <w:t>Būklės fiksavimo laikas</w:t>
            </w:r>
          </w:p>
        </w:tc>
        <w:tc>
          <w:tcPr>
            <w:tcW w:w="1440" w:type="dxa"/>
          </w:tcPr>
          <w:p w14:paraId="6D8C4CFC" w14:textId="77777777" w:rsidR="00C5423C" w:rsidRPr="00E85715" w:rsidRDefault="00C5423C" w:rsidP="00010AE3">
            <w:pPr>
              <w:jc w:val="center"/>
            </w:pPr>
            <w:r w:rsidRPr="00E85715">
              <w:t>Kelio pavadinimas</w:t>
            </w:r>
          </w:p>
        </w:tc>
        <w:tc>
          <w:tcPr>
            <w:tcW w:w="1166" w:type="dxa"/>
          </w:tcPr>
          <w:p w14:paraId="3A724813" w14:textId="77777777" w:rsidR="00C5423C" w:rsidRPr="00E85715" w:rsidRDefault="00C5423C" w:rsidP="00010AE3">
            <w:pPr>
              <w:jc w:val="center"/>
            </w:pPr>
            <w:r w:rsidRPr="00E85715">
              <w:t>Ruožas</w:t>
            </w:r>
          </w:p>
        </w:tc>
        <w:tc>
          <w:tcPr>
            <w:tcW w:w="1094" w:type="dxa"/>
          </w:tcPr>
          <w:p w14:paraId="4D43C35D" w14:textId="77777777" w:rsidR="00C5423C" w:rsidRPr="00E85715" w:rsidRDefault="00C5423C" w:rsidP="00010AE3">
            <w:pPr>
              <w:jc w:val="center"/>
            </w:pPr>
            <w:r w:rsidRPr="00E85715">
              <w:t>Būklė</w:t>
            </w:r>
          </w:p>
        </w:tc>
        <w:tc>
          <w:tcPr>
            <w:tcW w:w="1176" w:type="dxa"/>
          </w:tcPr>
          <w:p w14:paraId="3BAAA50C" w14:textId="77777777" w:rsidR="00C5423C" w:rsidRPr="00E85715" w:rsidRDefault="00C5423C" w:rsidP="00010AE3">
            <w:pPr>
              <w:jc w:val="center"/>
            </w:pPr>
            <w:r w:rsidRPr="00E85715">
              <w:t>Būklės fiksavimo laikas</w:t>
            </w:r>
          </w:p>
        </w:tc>
      </w:tr>
      <w:tr w:rsidR="00C5423C" w:rsidRPr="00E85715" w14:paraId="13025F67" w14:textId="77777777" w:rsidTr="00010AE3">
        <w:tc>
          <w:tcPr>
            <w:tcW w:w="1515" w:type="dxa"/>
          </w:tcPr>
          <w:p w14:paraId="08FD320D" w14:textId="77777777" w:rsidR="00C5423C" w:rsidRPr="00E85715" w:rsidRDefault="00C5423C" w:rsidP="00010AE3">
            <w:pPr>
              <w:jc w:val="center"/>
              <w:rPr>
                <w:b/>
              </w:rPr>
            </w:pPr>
          </w:p>
        </w:tc>
        <w:tc>
          <w:tcPr>
            <w:tcW w:w="1181" w:type="dxa"/>
          </w:tcPr>
          <w:p w14:paraId="7475DAAF" w14:textId="77777777" w:rsidR="00C5423C" w:rsidRPr="00E85715" w:rsidRDefault="00C5423C" w:rsidP="00010AE3">
            <w:pPr>
              <w:jc w:val="center"/>
              <w:rPr>
                <w:b/>
              </w:rPr>
            </w:pPr>
          </w:p>
        </w:tc>
        <w:tc>
          <w:tcPr>
            <w:tcW w:w="1106" w:type="dxa"/>
          </w:tcPr>
          <w:p w14:paraId="68537417" w14:textId="77777777" w:rsidR="00C5423C" w:rsidRPr="00E85715" w:rsidRDefault="00C5423C" w:rsidP="00010AE3">
            <w:pPr>
              <w:jc w:val="center"/>
              <w:rPr>
                <w:b/>
              </w:rPr>
            </w:pPr>
          </w:p>
        </w:tc>
        <w:tc>
          <w:tcPr>
            <w:tcW w:w="1176" w:type="dxa"/>
          </w:tcPr>
          <w:p w14:paraId="649994C2" w14:textId="77777777" w:rsidR="00C5423C" w:rsidRPr="00E85715" w:rsidRDefault="00C5423C" w:rsidP="00010AE3">
            <w:pPr>
              <w:jc w:val="center"/>
              <w:rPr>
                <w:b/>
              </w:rPr>
            </w:pPr>
          </w:p>
        </w:tc>
        <w:tc>
          <w:tcPr>
            <w:tcW w:w="1440" w:type="dxa"/>
          </w:tcPr>
          <w:p w14:paraId="72ECC0B9" w14:textId="77777777" w:rsidR="00C5423C" w:rsidRPr="00E85715" w:rsidRDefault="00C5423C" w:rsidP="00010AE3">
            <w:pPr>
              <w:jc w:val="center"/>
              <w:rPr>
                <w:b/>
              </w:rPr>
            </w:pPr>
          </w:p>
        </w:tc>
        <w:tc>
          <w:tcPr>
            <w:tcW w:w="1166" w:type="dxa"/>
          </w:tcPr>
          <w:p w14:paraId="7FAA68C6" w14:textId="77777777" w:rsidR="00C5423C" w:rsidRPr="00E85715" w:rsidRDefault="00C5423C" w:rsidP="00010AE3">
            <w:pPr>
              <w:jc w:val="center"/>
              <w:rPr>
                <w:b/>
              </w:rPr>
            </w:pPr>
          </w:p>
        </w:tc>
        <w:tc>
          <w:tcPr>
            <w:tcW w:w="1094" w:type="dxa"/>
          </w:tcPr>
          <w:p w14:paraId="47825F9A" w14:textId="77777777" w:rsidR="00C5423C" w:rsidRPr="00E85715" w:rsidRDefault="00C5423C" w:rsidP="00010AE3">
            <w:pPr>
              <w:jc w:val="center"/>
              <w:rPr>
                <w:b/>
              </w:rPr>
            </w:pPr>
          </w:p>
        </w:tc>
        <w:tc>
          <w:tcPr>
            <w:tcW w:w="1176" w:type="dxa"/>
          </w:tcPr>
          <w:p w14:paraId="6F9A7188" w14:textId="77777777" w:rsidR="00C5423C" w:rsidRPr="00E85715" w:rsidRDefault="00C5423C" w:rsidP="00010AE3">
            <w:pPr>
              <w:jc w:val="center"/>
              <w:rPr>
                <w:b/>
              </w:rPr>
            </w:pPr>
          </w:p>
        </w:tc>
      </w:tr>
    </w:tbl>
    <w:p w14:paraId="5D12A298" w14:textId="77777777" w:rsidR="00C5423C" w:rsidRPr="00E85715" w:rsidRDefault="00C5423C" w:rsidP="00C5423C">
      <w:pPr>
        <w:jc w:val="center"/>
        <w:rPr>
          <w:b/>
        </w:rPr>
      </w:pPr>
    </w:p>
    <w:p w14:paraId="2EF4998E" w14:textId="77777777" w:rsidR="00C5423C" w:rsidRPr="00E85715" w:rsidRDefault="00C5423C" w:rsidP="00C5423C">
      <w:pPr>
        <w:jc w:val="center"/>
        <w:rPr>
          <w:b/>
        </w:rPr>
      </w:pPr>
    </w:p>
    <w:p w14:paraId="78B3AB7B" w14:textId="77777777" w:rsidR="00C5423C" w:rsidRPr="00E85715" w:rsidRDefault="00C5423C" w:rsidP="00C5423C">
      <w:pPr>
        <w:rPr>
          <w:b/>
        </w:rPr>
      </w:pPr>
      <w:r w:rsidRPr="00E85715">
        <w:rPr>
          <w:b/>
        </w:rPr>
        <w:t>PRIDEDAMA:</w:t>
      </w:r>
    </w:p>
    <w:p w14:paraId="1FC69827" w14:textId="77777777" w:rsidR="00C5423C" w:rsidRPr="00E85715" w:rsidRDefault="00C5423C" w:rsidP="00C5423C">
      <w:r w:rsidRPr="00E85715">
        <w:t>1.</w:t>
      </w:r>
    </w:p>
    <w:p w14:paraId="20C7DD6C" w14:textId="77777777" w:rsidR="00C5423C" w:rsidRPr="00E85715" w:rsidRDefault="00C5423C" w:rsidP="00C5423C">
      <w:r w:rsidRPr="00E85715">
        <w:t>2.</w:t>
      </w:r>
    </w:p>
    <w:p w14:paraId="2E863620" w14:textId="77777777" w:rsidR="00C5423C" w:rsidRPr="00E85715" w:rsidRDefault="00C5423C" w:rsidP="00C5423C"/>
    <w:p w14:paraId="6DD744CF" w14:textId="77777777" w:rsidR="00C5423C" w:rsidRPr="00E85715" w:rsidRDefault="00C5423C" w:rsidP="00C5423C"/>
    <w:p w14:paraId="7677BB92" w14:textId="77777777" w:rsidR="00C5423C" w:rsidRPr="00E85715" w:rsidRDefault="00C5423C" w:rsidP="00C5423C"/>
    <w:p w14:paraId="6A63D256"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Aktą surašė</w:t>
      </w:r>
    </w:p>
    <w:p w14:paraId="128928A7" w14:textId="77777777" w:rsidR="00C5423C" w:rsidRPr="00E85715" w:rsidRDefault="00C5423C" w:rsidP="00C5423C">
      <w:pPr>
        <w:pStyle w:val="Pagrindinistekstas1"/>
        <w:ind w:firstLine="0"/>
        <w:rPr>
          <w:rFonts w:ascii="Times New Roman" w:hAnsi="Times New Roman"/>
          <w:noProof/>
          <w:sz w:val="24"/>
          <w:szCs w:val="24"/>
          <w:lang w:val="lt-LT"/>
        </w:rPr>
      </w:pPr>
      <w:r w:rsidRPr="00E85715">
        <w:rPr>
          <w:rFonts w:ascii="Times New Roman" w:hAnsi="Times New Roman"/>
          <w:noProof/>
          <w:sz w:val="24"/>
          <w:szCs w:val="24"/>
          <w:lang w:val="lt-LT"/>
        </w:rPr>
        <w:t>____________________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__________________</w:t>
      </w:r>
      <w:r w:rsidRPr="00E85715">
        <w:rPr>
          <w:rFonts w:ascii="Times New Roman" w:hAnsi="Times New Roman"/>
          <w:noProof/>
          <w:sz w:val="24"/>
          <w:szCs w:val="24"/>
          <w:lang w:val="lt-LT"/>
        </w:rPr>
        <w:tab/>
      </w:r>
      <w:r w:rsidRPr="00E85715">
        <w:rPr>
          <w:rFonts w:ascii="Times New Roman" w:hAnsi="Times New Roman"/>
          <w:noProof/>
          <w:sz w:val="24"/>
          <w:szCs w:val="24"/>
          <w:lang w:val="lt-LT"/>
        </w:rPr>
        <w:tab/>
        <w:t>_______________</w:t>
      </w:r>
    </w:p>
    <w:p w14:paraId="32E9485D" w14:textId="77777777" w:rsidR="00C5423C" w:rsidRPr="00E85715" w:rsidRDefault="00C5423C" w:rsidP="00C5423C">
      <w:pPr>
        <w:pStyle w:val="Pagrindinistekstas1"/>
        <w:ind w:firstLine="0"/>
        <w:rPr>
          <w:rFonts w:ascii="Times New Roman" w:hAnsi="Times New Roman"/>
          <w:noProof/>
          <w:lang w:val="lt-LT"/>
        </w:rPr>
      </w:pPr>
      <w:r w:rsidRPr="00E85715">
        <w:rPr>
          <w:rFonts w:ascii="Times New Roman" w:hAnsi="Times New Roman"/>
          <w:noProof/>
          <w:lang w:val="lt-LT"/>
        </w:rPr>
        <w:t xml:space="preserve">         (pareigos)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(parašas)</w:t>
      </w:r>
      <w:r w:rsidRPr="00E85715">
        <w:rPr>
          <w:rFonts w:ascii="Times New Roman" w:hAnsi="Times New Roman"/>
          <w:noProof/>
          <w:lang w:val="lt-LT"/>
        </w:rPr>
        <w:tab/>
      </w:r>
      <w:r w:rsidRPr="00E85715">
        <w:rPr>
          <w:rFonts w:ascii="Times New Roman" w:hAnsi="Times New Roman"/>
          <w:noProof/>
          <w:lang w:val="lt-LT"/>
        </w:rPr>
        <w:tab/>
      </w:r>
      <w:r w:rsidRPr="00E85715">
        <w:rPr>
          <w:rFonts w:ascii="Times New Roman" w:hAnsi="Times New Roman"/>
          <w:noProof/>
          <w:lang w:val="lt-LT"/>
        </w:rPr>
        <w:tab/>
        <w:t xml:space="preserve">                 (vardas, pavardė)</w:t>
      </w:r>
    </w:p>
    <w:p w14:paraId="3A89EC61" w14:textId="77777777" w:rsidR="00C5423C" w:rsidRPr="00E85715" w:rsidRDefault="00C5423C" w:rsidP="00C5423C">
      <w:pPr>
        <w:tabs>
          <w:tab w:val="left" w:pos="1260"/>
        </w:tabs>
        <w:jc w:val="both"/>
      </w:pPr>
    </w:p>
    <w:p w14:paraId="583E21D9" w14:textId="77777777" w:rsidR="00C5423C" w:rsidRPr="00E85715" w:rsidRDefault="00C5423C" w:rsidP="00C5423C">
      <w:pPr>
        <w:tabs>
          <w:tab w:val="left" w:pos="1260"/>
        </w:tabs>
        <w:jc w:val="both"/>
      </w:pPr>
    </w:p>
    <w:p w14:paraId="62A56F27" w14:textId="77777777" w:rsidR="00C5423C" w:rsidRPr="00E85715" w:rsidRDefault="00C5423C" w:rsidP="00C5423C">
      <w:pPr>
        <w:tabs>
          <w:tab w:val="left" w:pos="1260"/>
        </w:tabs>
        <w:jc w:val="both"/>
        <w:rPr>
          <w:szCs w:val="24"/>
        </w:rPr>
      </w:pPr>
    </w:p>
    <w:p w14:paraId="23C1C473" w14:textId="6AEF8CCE" w:rsidR="00C5423C" w:rsidRDefault="00C5423C" w:rsidP="00C5423C">
      <w:pPr>
        <w:rPr>
          <w:szCs w:val="24"/>
        </w:rPr>
      </w:pPr>
      <w:r>
        <w:rPr>
          <w:szCs w:val="24"/>
        </w:rPr>
        <w:t xml:space="preserve">                                                             </w:t>
      </w:r>
      <w:r w:rsidRPr="00E85715">
        <w:rPr>
          <w:szCs w:val="24"/>
        </w:rPr>
        <w:t>________________________</w:t>
      </w:r>
    </w:p>
    <w:p w14:paraId="3EC06074" w14:textId="77777777" w:rsidR="00C5423C" w:rsidRDefault="00C5423C" w:rsidP="00C5423C">
      <w:pPr>
        <w:rPr>
          <w:szCs w:val="24"/>
        </w:rPr>
      </w:pPr>
    </w:p>
    <w:p w14:paraId="5CC48167" w14:textId="77777777" w:rsidR="00C5423C" w:rsidRDefault="00C5423C" w:rsidP="00C5423C">
      <w:pPr>
        <w:rPr>
          <w:szCs w:val="24"/>
        </w:rPr>
      </w:pPr>
    </w:p>
    <w:p w14:paraId="50B67844" w14:textId="77777777" w:rsidR="00C5423C" w:rsidRDefault="00C5423C" w:rsidP="00C5423C">
      <w:pPr>
        <w:rPr>
          <w:szCs w:val="24"/>
        </w:rPr>
      </w:pPr>
    </w:p>
    <w:p w14:paraId="7EF1DC78" w14:textId="77777777" w:rsidR="00C5423C" w:rsidRDefault="00C5423C" w:rsidP="00C5423C">
      <w:pPr>
        <w:rPr>
          <w:szCs w:val="24"/>
        </w:rPr>
      </w:pPr>
    </w:p>
    <w:p w14:paraId="6FF48F47" w14:textId="77777777" w:rsidR="00C5423C" w:rsidRDefault="00C5423C" w:rsidP="00C5423C">
      <w:pPr>
        <w:rPr>
          <w:szCs w:val="24"/>
        </w:rPr>
      </w:pPr>
    </w:p>
    <w:p w14:paraId="1AEBA274" w14:textId="77777777" w:rsidR="00C5423C" w:rsidRDefault="00C5423C" w:rsidP="00C5423C">
      <w:pPr>
        <w:rPr>
          <w:szCs w:val="24"/>
        </w:rPr>
      </w:pPr>
    </w:p>
    <w:p w14:paraId="63EBF0A5" w14:textId="77777777" w:rsidR="00C5423C" w:rsidRDefault="00C5423C" w:rsidP="00C5423C">
      <w:pPr>
        <w:rPr>
          <w:szCs w:val="24"/>
        </w:rPr>
      </w:pPr>
    </w:p>
    <w:p w14:paraId="44B5CBEB" w14:textId="77777777" w:rsidR="00C5423C" w:rsidRDefault="00C5423C" w:rsidP="00C5423C">
      <w:pPr>
        <w:rPr>
          <w:szCs w:val="24"/>
        </w:rPr>
      </w:pPr>
    </w:p>
    <w:p w14:paraId="3A84921F" w14:textId="77777777" w:rsidR="00C5423C" w:rsidRDefault="00C5423C" w:rsidP="00C5423C">
      <w:pPr>
        <w:rPr>
          <w:szCs w:val="24"/>
        </w:rPr>
      </w:pPr>
    </w:p>
    <w:p w14:paraId="46ED55B9" w14:textId="77777777" w:rsidR="00C5423C" w:rsidRDefault="00C5423C" w:rsidP="00C5423C">
      <w:pPr>
        <w:rPr>
          <w:szCs w:val="24"/>
        </w:rPr>
      </w:pPr>
    </w:p>
    <w:p w14:paraId="533230F6" w14:textId="77777777" w:rsidR="00C5423C" w:rsidRDefault="00C5423C" w:rsidP="00C5423C">
      <w:pPr>
        <w:rPr>
          <w:szCs w:val="24"/>
        </w:rPr>
      </w:pPr>
    </w:p>
    <w:p w14:paraId="0C0C3A9A" w14:textId="77777777" w:rsidR="00C5423C" w:rsidRDefault="00C5423C" w:rsidP="00C5423C">
      <w:pPr>
        <w:rPr>
          <w:szCs w:val="24"/>
        </w:rPr>
      </w:pPr>
    </w:p>
    <w:p w14:paraId="0C08B3C5" w14:textId="77777777" w:rsidR="00C5423C" w:rsidRDefault="00C5423C" w:rsidP="00C5423C">
      <w:pPr>
        <w:rPr>
          <w:szCs w:val="24"/>
        </w:rPr>
      </w:pPr>
    </w:p>
    <w:p w14:paraId="27B4903E" w14:textId="77777777" w:rsidR="00C5423C" w:rsidRDefault="00C5423C" w:rsidP="00C5423C">
      <w:pPr>
        <w:rPr>
          <w:szCs w:val="24"/>
        </w:rPr>
      </w:pPr>
    </w:p>
    <w:p w14:paraId="231D8D4B" w14:textId="77777777" w:rsidR="00C5423C" w:rsidRDefault="00C5423C" w:rsidP="00C5423C">
      <w:pPr>
        <w:rPr>
          <w:szCs w:val="24"/>
        </w:rPr>
      </w:pPr>
    </w:p>
    <w:p w14:paraId="1734AAF8" w14:textId="77777777" w:rsidR="00C5423C" w:rsidRDefault="00C5423C" w:rsidP="00C5423C">
      <w:pPr>
        <w:rPr>
          <w:szCs w:val="24"/>
        </w:rPr>
      </w:pPr>
    </w:p>
    <w:p w14:paraId="525F7BEB" w14:textId="77777777" w:rsidR="00C5423C" w:rsidRDefault="00C5423C" w:rsidP="00C5423C">
      <w:pPr>
        <w:rPr>
          <w:szCs w:val="24"/>
        </w:rPr>
      </w:pPr>
    </w:p>
    <w:p w14:paraId="0EAC5FB9" w14:textId="77777777" w:rsidR="00C5423C" w:rsidRDefault="00C5423C" w:rsidP="00C5423C">
      <w:pPr>
        <w:rPr>
          <w:szCs w:val="24"/>
        </w:rPr>
      </w:pPr>
    </w:p>
    <w:p w14:paraId="21915BA9" w14:textId="77777777" w:rsidR="00C5423C" w:rsidRDefault="00C5423C" w:rsidP="00C5423C">
      <w:pPr>
        <w:rPr>
          <w:szCs w:val="24"/>
        </w:rPr>
      </w:pPr>
    </w:p>
    <w:p w14:paraId="3205E613" w14:textId="77777777" w:rsidR="00C5423C" w:rsidRDefault="00C5423C" w:rsidP="00C5423C">
      <w:pPr>
        <w:rPr>
          <w:szCs w:val="24"/>
        </w:rPr>
      </w:pPr>
    </w:p>
    <w:p w14:paraId="7E8D9824" w14:textId="77777777" w:rsidR="00C5423C" w:rsidRDefault="00C5423C" w:rsidP="00C5423C">
      <w:pPr>
        <w:rPr>
          <w:szCs w:val="24"/>
        </w:rPr>
      </w:pPr>
    </w:p>
    <w:p w14:paraId="7B145A4C" w14:textId="77777777" w:rsidR="00C5423C" w:rsidRDefault="00C5423C" w:rsidP="00C5423C">
      <w:pPr>
        <w:rPr>
          <w:szCs w:val="24"/>
        </w:rPr>
      </w:pPr>
    </w:p>
    <w:p w14:paraId="5D7AA886" w14:textId="77777777" w:rsidR="00C5423C" w:rsidRDefault="00C5423C" w:rsidP="00C5423C">
      <w:pPr>
        <w:rPr>
          <w:szCs w:val="24"/>
        </w:rPr>
      </w:pPr>
    </w:p>
    <w:p w14:paraId="09AB4FB0" w14:textId="77777777" w:rsidR="00C5423C" w:rsidRDefault="00C5423C" w:rsidP="00C5423C">
      <w:pPr>
        <w:rPr>
          <w:sz w:val="20"/>
        </w:rPr>
        <w:sectPr w:rsidR="00C5423C" w:rsidSect="001F7969">
          <w:headerReference w:type="even" r:id="rId8"/>
          <w:headerReference w:type="default" r:id="rId9"/>
          <w:footerReference w:type="even" r:id="rId10"/>
          <w:footerReference w:type="default" r:id="rId11"/>
          <w:headerReference w:type="first" r:id="rId12"/>
          <w:footerReference w:type="first" r:id="rId13"/>
          <w:type w:val="continuous"/>
          <w:pgSz w:w="11906" w:h="16838"/>
          <w:pgMar w:top="992" w:right="709" w:bottom="1418" w:left="1418" w:header="567" w:footer="567" w:gutter="0"/>
          <w:pgNumType w:start="1"/>
          <w:cols w:space="720"/>
          <w:titlePg/>
          <w:docGrid w:linePitch="360"/>
        </w:sectPr>
      </w:pPr>
    </w:p>
    <w:p w14:paraId="0EE09145" w14:textId="77777777" w:rsidR="00C5423C" w:rsidRPr="00E85715" w:rsidRDefault="00C5423C" w:rsidP="00C5423C">
      <w:pPr>
        <w:ind w:left="8931"/>
        <w:jc w:val="both"/>
        <w:rPr>
          <w:szCs w:val="24"/>
        </w:rPr>
      </w:pPr>
      <w:r w:rsidRPr="00E85715">
        <w:rPr>
          <w:szCs w:val="24"/>
        </w:rPr>
        <w:lastRenderedPageBreak/>
        <w:t>Leidimų važiuoti vietinės reikšmės keliais transporto priemonėms, kurių bendroji masė viršija nustatytus ribojimus, išdavimo</w:t>
      </w:r>
      <w:r w:rsidRPr="00E85715">
        <w:rPr>
          <w:b/>
          <w:bCs/>
          <w:szCs w:val="24"/>
        </w:rPr>
        <w:t xml:space="preserve"> </w:t>
      </w:r>
      <w:r w:rsidRPr="00E85715">
        <w:rPr>
          <w:szCs w:val="24"/>
        </w:rPr>
        <w:t>tvarkos aprašo</w:t>
      </w:r>
    </w:p>
    <w:p w14:paraId="5831BEE2" w14:textId="77777777" w:rsidR="00C5423C" w:rsidRPr="00E85715" w:rsidRDefault="00C5423C" w:rsidP="00C5423C">
      <w:pPr>
        <w:ind w:left="8931"/>
        <w:jc w:val="both"/>
        <w:rPr>
          <w:szCs w:val="24"/>
        </w:rPr>
      </w:pPr>
      <w:r w:rsidRPr="00E85715">
        <w:rPr>
          <w:szCs w:val="24"/>
        </w:rPr>
        <w:t>6 priedas</w:t>
      </w:r>
    </w:p>
    <w:p w14:paraId="0774D47F" w14:textId="77777777" w:rsidR="00C5423C" w:rsidRPr="00E85715" w:rsidRDefault="00C5423C" w:rsidP="00C5423C">
      <w:pPr>
        <w:ind w:left="8931"/>
        <w:jc w:val="both"/>
        <w:rPr>
          <w:szCs w:val="24"/>
        </w:rPr>
      </w:pPr>
    </w:p>
    <w:p w14:paraId="2808D14C" w14:textId="77777777" w:rsidR="00C5423C" w:rsidRPr="00E85715" w:rsidRDefault="00C5423C" w:rsidP="00C5423C">
      <w:pPr>
        <w:jc w:val="center"/>
        <w:rPr>
          <w:b/>
          <w:szCs w:val="24"/>
        </w:rPr>
      </w:pPr>
      <w:r w:rsidRPr="00E85715">
        <w:rPr>
          <w:b/>
          <w:szCs w:val="24"/>
        </w:rPr>
        <w:t>LEIDIMŲ VAŽIUOTI TRANSPORTO PRIEMONĖMS, KURIŲ BENDROJI MASĖ VIRŠIJA NUSTATYTUS RIBOJIMUS, REGISTRACIJOS ŽURNALAS</w:t>
      </w:r>
    </w:p>
    <w:p w14:paraId="75521D2F" w14:textId="77777777" w:rsidR="00C5423C" w:rsidRPr="00E85715" w:rsidRDefault="00C5423C" w:rsidP="00C5423C">
      <w:pPr>
        <w:jc w:val="center"/>
        <w:rPr>
          <w:b/>
          <w:szCs w:val="24"/>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2409"/>
        <w:gridCol w:w="1418"/>
        <w:gridCol w:w="1052"/>
        <w:gridCol w:w="1505"/>
        <w:gridCol w:w="1088"/>
        <w:gridCol w:w="2308"/>
        <w:gridCol w:w="2694"/>
      </w:tblGrid>
      <w:tr w:rsidR="00C5423C" w:rsidRPr="00E85715" w14:paraId="4A1D433F" w14:textId="77777777" w:rsidTr="00010AE3">
        <w:trPr>
          <w:trHeight w:val="264"/>
        </w:trPr>
        <w:tc>
          <w:tcPr>
            <w:tcW w:w="562" w:type="dxa"/>
            <w:vMerge w:val="restart"/>
            <w:vAlign w:val="center"/>
          </w:tcPr>
          <w:p w14:paraId="6A368656" w14:textId="77777777" w:rsidR="00C5423C" w:rsidRPr="00E85715" w:rsidRDefault="00C5423C" w:rsidP="00010AE3">
            <w:pPr>
              <w:jc w:val="center"/>
              <w:rPr>
                <w:szCs w:val="24"/>
              </w:rPr>
            </w:pPr>
            <w:r w:rsidRPr="00E85715">
              <w:rPr>
                <w:szCs w:val="24"/>
              </w:rPr>
              <w:t>Eil. Nr.</w:t>
            </w:r>
          </w:p>
        </w:tc>
        <w:tc>
          <w:tcPr>
            <w:tcW w:w="1560" w:type="dxa"/>
            <w:vMerge w:val="restart"/>
            <w:vAlign w:val="center"/>
          </w:tcPr>
          <w:p w14:paraId="48CC9198" w14:textId="77777777" w:rsidR="00C5423C" w:rsidRPr="00E85715" w:rsidRDefault="00C5423C" w:rsidP="00010AE3">
            <w:pPr>
              <w:jc w:val="center"/>
              <w:rPr>
                <w:szCs w:val="24"/>
              </w:rPr>
            </w:pPr>
            <w:r w:rsidRPr="00E85715">
              <w:rPr>
                <w:szCs w:val="24"/>
              </w:rPr>
              <w:t>Prašymo gavimo data</w:t>
            </w:r>
          </w:p>
        </w:tc>
        <w:tc>
          <w:tcPr>
            <w:tcW w:w="2409" w:type="dxa"/>
            <w:vMerge w:val="restart"/>
            <w:vAlign w:val="center"/>
          </w:tcPr>
          <w:p w14:paraId="6AFA53D3" w14:textId="77777777" w:rsidR="00C5423C" w:rsidRPr="00E85715" w:rsidRDefault="00C5423C" w:rsidP="00010AE3">
            <w:pPr>
              <w:jc w:val="center"/>
              <w:rPr>
                <w:szCs w:val="24"/>
              </w:rPr>
            </w:pPr>
            <w:r w:rsidRPr="00E85715">
              <w:rPr>
                <w:szCs w:val="24"/>
              </w:rPr>
              <w:t>Prašymo pateikėjas</w:t>
            </w:r>
          </w:p>
        </w:tc>
        <w:tc>
          <w:tcPr>
            <w:tcW w:w="1418" w:type="dxa"/>
            <w:vMerge w:val="restart"/>
            <w:vAlign w:val="center"/>
          </w:tcPr>
          <w:p w14:paraId="206EBD2A" w14:textId="77777777" w:rsidR="00C5423C" w:rsidRPr="00E85715" w:rsidRDefault="00C5423C" w:rsidP="00010AE3">
            <w:pPr>
              <w:jc w:val="center"/>
              <w:rPr>
                <w:szCs w:val="24"/>
              </w:rPr>
            </w:pPr>
            <w:r w:rsidRPr="00E85715">
              <w:rPr>
                <w:szCs w:val="24"/>
              </w:rPr>
              <w:t xml:space="preserve">Leidimo statusas </w:t>
            </w:r>
          </w:p>
        </w:tc>
        <w:tc>
          <w:tcPr>
            <w:tcW w:w="5953" w:type="dxa"/>
            <w:gridSpan w:val="4"/>
            <w:vAlign w:val="center"/>
          </w:tcPr>
          <w:p w14:paraId="535BC34E" w14:textId="77777777" w:rsidR="00C5423C" w:rsidRPr="00E85715" w:rsidRDefault="00C5423C" w:rsidP="00010AE3">
            <w:pPr>
              <w:jc w:val="center"/>
              <w:rPr>
                <w:szCs w:val="24"/>
              </w:rPr>
            </w:pPr>
            <w:r w:rsidRPr="00E85715">
              <w:rPr>
                <w:szCs w:val="24"/>
              </w:rPr>
              <w:t>Jei išduotas leidimas</w:t>
            </w:r>
          </w:p>
        </w:tc>
        <w:tc>
          <w:tcPr>
            <w:tcW w:w="2694" w:type="dxa"/>
            <w:vMerge w:val="restart"/>
            <w:vAlign w:val="center"/>
          </w:tcPr>
          <w:p w14:paraId="02607962" w14:textId="77777777" w:rsidR="00C5423C" w:rsidRPr="00E85715" w:rsidRDefault="00C5423C" w:rsidP="00010AE3">
            <w:pPr>
              <w:jc w:val="center"/>
              <w:rPr>
                <w:szCs w:val="24"/>
              </w:rPr>
            </w:pPr>
            <w:r w:rsidRPr="00E85715">
              <w:rPr>
                <w:szCs w:val="24"/>
              </w:rPr>
              <w:t>Įrašą žurnale padarė</w:t>
            </w:r>
          </w:p>
        </w:tc>
      </w:tr>
      <w:tr w:rsidR="00C5423C" w:rsidRPr="00E85715" w14:paraId="5ACC5357" w14:textId="77777777" w:rsidTr="00010AE3">
        <w:trPr>
          <w:trHeight w:val="276"/>
        </w:trPr>
        <w:tc>
          <w:tcPr>
            <w:tcW w:w="562" w:type="dxa"/>
            <w:vMerge/>
          </w:tcPr>
          <w:p w14:paraId="5FA9ACE4" w14:textId="77777777" w:rsidR="00C5423C" w:rsidRPr="00E85715" w:rsidRDefault="00C5423C" w:rsidP="00010AE3">
            <w:pPr>
              <w:rPr>
                <w:szCs w:val="24"/>
              </w:rPr>
            </w:pPr>
          </w:p>
        </w:tc>
        <w:tc>
          <w:tcPr>
            <w:tcW w:w="1560" w:type="dxa"/>
            <w:vMerge/>
          </w:tcPr>
          <w:p w14:paraId="0B5A91FB" w14:textId="77777777" w:rsidR="00C5423C" w:rsidRPr="00E85715" w:rsidRDefault="00C5423C" w:rsidP="00010AE3">
            <w:pPr>
              <w:rPr>
                <w:szCs w:val="24"/>
              </w:rPr>
            </w:pPr>
          </w:p>
        </w:tc>
        <w:tc>
          <w:tcPr>
            <w:tcW w:w="2409" w:type="dxa"/>
            <w:vMerge/>
          </w:tcPr>
          <w:p w14:paraId="2C9EF3EC" w14:textId="77777777" w:rsidR="00C5423C" w:rsidRPr="00E85715" w:rsidRDefault="00C5423C" w:rsidP="00010AE3">
            <w:pPr>
              <w:rPr>
                <w:szCs w:val="24"/>
              </w:rPr>
            </w:pPr>
          </w:p>
        </w:tc>
        <w:tc>
          <w:tcPr>
            <w:tcW w:w="1418" w:type="dxa"/>
            <w:vMerge/>
          </w:tcPr>
          <w:p w14:paraId="69005EE0" w14:textId="77777777" w:rsidR="00C5423C" w:rsidRPr="00E85715" w:rsidRDefault="00C5423C" w:rsidP="00010AE3">
            <w:pPr>
              <w:rPr>
                <w:szCs w:val="24"/>
              </w:rPr>
            </w:pPr>
          </w:p>
        </w:tc>
        <w:tc>
          <w:tcPr>
            <w:tcW w:w="1052" w:type="dxa"/>
            <w:vAlign w:val="center"/>
          </w:tcPr>
          <w:p w14:paraId="4E44B5C7" w14:textId="77777777" w:rsidR="00C5423C" w:rsidRPr="00E85715" w:rsidRDefault="00C5423C" w:rsidP="00010AE3">
            <w:pPr>
              <w:jc w:val="center"/>
              <w:rPr>
                <w:szCs w:val="24"/>
              </w:rPr>
            </w:pPr>
            <w:r w:rsidRPr="00E85715">
              <w:rPr>
                <w:szCs w:val="24"/>
              </w:rPr>
              <w:t>Leidimo Nr.</w:t>
            </w:r>
          </w:p>
        </w:tc>
        <w:tc>
          <w:tcPr>
            <w:tcW w:w="1505" w:type="dxa"/>
            <w:vAlign w:val="center"/>
          </w:tcPr>
          <w:p w14:paraId="3CFE7D8B" w14:textId="77777777" w:rsidR="00C5423C" w:rsidRPr="00E85715" w:rsidRDefault="00C5423C" w:rsidP="00010AE3">
            <w:pPr>
              <w:jc w:val="center"/>
              <w:rPr>
                <w:szCs w:val="24"/>
              </w:rPr>
            </w:pPr>
            <w:r w:rsidRPr="00E85715">
              <w:rPr>
                <w:szCs w:val="24"/>
              </w:rPr>
              <w:t>Išdavimo data</w:t>
            </w:r>
          </w:p>
        </w:tc>
        <w:tc>
          <w:tcPr>
            <w:tcW w:w="1088" w:type="dxa"/>
            <w:vAlign w:val="center"/>
          </w:tcPr>
          <w:p w14:paraId="0A2306B4" w14:textId="77777777" w:rsidR="00C5423C" w:rsidRPr="00E85715" w:rsidRDefault="00C5423C" w:rsidP="00010AE3">
            <w:pPr>
              <w:jc w:val="center"/>
              <w:rPr>
                <w:szCs w:val="24"/>
              </w:rPr>
            </w:pPr>
            <w:r w:rsidRPr="00E85715">
              <w:rPr>
                <w:szCs w:val="24"/>
              </w:rPr>
              <w:t>Kelio Nr.</w:t>
            </w:r>
          </w:p>
        </w:tc>
        <w:tc>
          <w:tcPr>
            <w:tcW w:w="2308" w:type="dxa"/>
            <w:vAlign w:val="center"/>
          </w:tcPr>
          <w:p w14:paraId="7CC4EC9F" w14:textId="77777777" w:rsidR="00C5423C" w:rsidRPr="00E85715" w:rsidRDefault="00C5423C" w:rsidP="00010AE3">
            <w:pPr>
              <w:jc w:val="center"/>
              <w:rPr>
                <w:szCs w:val="24"/>
              </w:rPr>
            </w:pPr>
            <w:r w:rsidRPr="00E85715">
              <w:rPr>
                <w:szCs w:val="24"/>
              </w:rPr>
              <w:t>Galiojimo laikas</w:t>
            </w:r>
          </w:p>
        </w:tc>
        <w:tc>
          <w:tcPr>
            <w:tcW w:w="2694" w:type="dxa"/>
            <w:vMerge/>
          </w:tcPr>
          <w:p w14:paraId="29B689AC" w14:textId="77777777" w:rsidR="00C5423C" w:rsidRPr="00E85715" w:rsidRDefault="00C5423C" w:rsidP="00010AE3">
            <w:pPr>
              <w:rPr>
                <w:szCs w:val="24"/>
              </w:rPr>
            </w:pPr>
          </w:p>
        </w:tc>
      </w:tr>
      <w:tr w:rsidR="00C5423C" w:rsidRPr="00E85715" w14:paraId="27DADE55" w14:textId="77777777" w:rsidTr="00010AE3">
        <w:trPr>
          <w:trHeight w:val="567"/>
        </w:trPr>
        <w:tc>
          <w:tcPr>
            <w:tcW w:w="562" w:type="dxa"/>
          </w:tcPr>
          <w:p w14:paraId="6BA611DC" w14:textId="77777777" w:rsidR="00C5423C" w:rsidRPr="00E85715" w:rsidRDefault="00C5423C" w:rsidP="00010AE3">
            <w:pPr>
              <w:rPr>
                <w:szCs w:val="24"/>
              </w:rPr>
            </w:pPr>
          </w:p>
        </w:tc>
        <w:tc>
          <w:tcPr>
            <w:tcW w:w="1560" w:type="dxa"/>
          </w:tcPr>
          <w:p w14:paraId="5D081C48" w14:textId="77777777" w:rsidR="00C5423C" w:rsidRPr="00E85715" w:rsidRDefault="00C5423C" w:rsidP="00010AE3">
            <w:pPr>
              <w:rPr>
                <w:szCs w:val="24"/>
              </w:rPr>
            </w:pPr>
          </w:p>
        </w:tc>
        <w:tc>
          <w:tcPr>
            <w:tcW w:w="2409" w:type="dxa"/>
          </w:tcPr>
          <w:p w14:paraId="1B31DDA3" w14:textId="77777777" w:rsidR="00C5423C" w:rsidRPr="00E85715" w:rsidRDefault="00C5423C" w:rsidP="00010AE3">
            <w:pPr>
              <w:rPr>
                <w:szCs w:val="24"/>
              </w:rPr>
            </w:pPr>
          </w:p>
        </w:tc>
        <w:tc>
          <w:tcPr>
            <w:tcW w:w="1418" w:type="dxa"/>
          </w:tcPr>
          <w:p w14:paraId="631063C5" w14:textId="77777777" w:rsidR="00C5423C" w:rsidRPr="00E85715" w:rsidRDefault="00C5423C" w:rsidP="00010AE3">
            <w:pPr>
              <w:rPr>
                <w:szCs w:val="24"/>
              </w:rPr>
            </w:pPr>
          </w:p>
        </w:tc>
        <w:tc>
          <w:tcPr>
            <w:tcW w:w="1052" w:type="dxa"/>
          </w:tcPr>
          <w:p w14:paraId="06D06731" w14:textId="77777777" w:rsidR="00C5423C" w:rsidRPr="00E85715" w:rsidRDefault="00C5423C" w:rsidP="00010AE3">
            <w:pPr>
              <w:rPr>
                <w:szCs w:val="24"/>
              </w:rPr>
            </w:pPr>
          </w:p>
        </w:tc>
        <w:tc>
          <w:tcPr>
            <w:tcW w:w="1505" w:type="dxa"/>
          </w:tcPr>
          <w:p w14:paraId="0413887D" w14:textId="77777777" w:rsidR="00C5423C" w:rsidRPr="00E85715" w:rsidRDefault="00C5423C" w:rsidP="00010AE3">
            <w:pPr>
              <w:rPr>
                <w:szCs w:val="24"/>
              </w:rPr>
            </w:pPr>
          </w:p>
        </w:tc>
        <w:tc>
          <w:tcPr>
            <w:tcW w:w="1088" w:type="dxa"/>
          </w:tcPr>
          <w:p w14:paraId="7C67D409" w14:textId="77777777" w:rsidR="00C5423C" w:rsidRPr="00E85715" w:rsidRDefault="00C5423C" w:rsidP="00010AE3">
            <w:pPr>
              <w:rPr>
                <w:szCs w:val="24"/>
              </w:rPr>
            </w:pPr>
          </w:p>
        </w:tc>
        <w:tc>
          <w:tcPr>
            <w:tcW w:w="2308" w:type="dxa"/>
          </w:tcPr>
          <w:p w14:paraId="363E590D" w14:textId="77777777" w:rsidR="00C5423C" w:rsidRPr="00E85715" w:rsidRDefault="00C5423C" w:rsidP="00010AE3">
            <w:pPr>
              <w:rPr>
                <w:szCs w:val="24"/>
              </w:rPr>
            </w:pPr>
          </w:p>
        </w:tc>
        <w:tc>
          <w:tcPr>
            <w:tcW w:w="2694" w:type="dxa"/>
          </w:tcPr>
          <w:p w14:paraId="10EB2443" w14:textId="77777777" w:rsidR="00C5423C" w:rsidRPr="00E85715" w:rsidRDefault="00C5423C" w:rsidP="00010AE3">
            <w:pPr>
              <w:rPr>
                <w:szCs w:val="24"/>
              </w:rPr>
            </w:pPr>
          </w:p>
        </w:tc>
      </w:tr>
      <w:tr w:rsidR="00C5423C" w:rsidRPr="00E85715" w14:paraId="08F05267" w14:textId="77777777" w:rsidTr="00010AE3">
        <w:trPr>
          <w:trHeight w:val="567"/>
        </w:trPr>
        <w:tc>
          <w:tcPr>
            <w:tcW w:w="562" w:type="dxa"/>
          </w:tcPr>
          <w:p w14:paraId="12901B01" w14:textId="77777777" w:rsidR="00C5423C" w:rsidRPr="00E85715" w:rsidRDefault="00C5423C" w:rsidP="00010AE3"/>
        </w:tc>
        <w:tc>
          <w:tcPr>
            <w:tcW w:w="1560" w:type="dxa"/>
          </w:tcPr>
          <w:p w14:paraId="3D68AAB6" w14:textId="77777777" w:rsidR="00C5423C" w:rsidRPr="00E85715" w:rsidRDefault="00C5423C" w:rsidP="00010AE3"/>
        </w:tc>
        <w:tc>
          <w:tcPr>
            <w:tcW w:w="2409" w:type="dxa"/>
          </w:tcPr>
          <w:p w14:paraId="7369EE8B" w14:textId="77777777" w:rsidR="00C5423C" w:rsidRPr="00E85715" w:rsidRDefault="00C5423C" w:rsidP="00010AE3"/>
        </w:tc>
        <w:tc>
          <w:tcPr>
            <w:tcW w:w="1418" w:type="dxa"/>
          </w:tcPr>
          <w:p w14:paraId="41F12FF3" w14:textId="77777777" w:rsidR="00C5423C" w:rsidRPr="00E85715" w:rsidRDefault="00C5423C" w:rsidP="00010AE3"/>
        </w:tc>
        <w:tc>
          <w:tcPr>
            <w:tcW w:w="1052" w:type="dxa"/>
          </w:tcPr>
          <w:p w14:paraId="5CC95504" w14:textId="77777777" w:rsidR="00C5423C" w:rsidRPr="00E85715" w:rsidRDefault="00C5423C" w:rsidP="00010AE3"/>
        </w:tc>
        <w:tc>
          <w:tcPr>
            <w:tcW w:w="1505" w:type="dxa"/>
          </w:tcPr>
          <w:p w14:paraId="32CF6F31" w14:textId="77777777" w:rsidR="00C5423C" w:rsidRPr="00E85715" w:rsidRDefault="00C5423C" w:rsidP="00010AE3"/>
        </w:tc>
        <w:tc>
          <w:tcPr>
            <w:tcW w:w="1088" w:type="dxa"/>
          </w:tcPr>
          <w:p w14:paraId="5AE9847D" w14:textId="77777777" w:rsidR="00C5423C" w:rsidRPr="00E85715" w:rsidRDefault="00C5423C" w:rsidP="00010AE3"/>
        </w:tc>
        <w:tc>
          <w:tcPr>
            <w:tcW w:w="2308" w:type="dxa"/>
          </w:tcPr>
          <w:p w14:paraId="4B8C9982" w14:textId="77777777" w:rsidR="00C5423C" w:rsidRPr="00E85715" w:rsidRDefault="00C5423C" w:rsidP="00010AE3"/>
        </w:tc>
        <w:tc>
          <w:tcPr>
            <w:tcW w:w="2694" w:type="dxa"/>
          </w:tcPr>
          <w:p w14:paraId="6BE9F1DB" w14:textId="77777777" w:rsidR="00C5423C" w:rsidRPr="00E85715" w:rsidRDefault="00C5423C" w:rsidP="00010AE3"/>
        </w:tc>
      </w:tr>
      <w:tr w:rsidR="00C5423C" w:rsidRPr="00E85715" w14:paraId="6432DCE6" w14:textId="77777777" w:rsidTr="00010AE3">
        <w:trPr>
          <w:trHeight w:val="567"/>
        </w:trPr>
        <w:tc>
          <w:tcPr>
            <w:tcW w:w="562" w:type="dxa"/>
          </w:tcPr>
          <w:p w14:paraId="0695E601" w14:textId="77777777" w:rsidR="00C5423C" w:rsidRPr="00E85715" w:rsidRDefault="00C5423C" w:rsidP="00010AE3"/>
        </w:tc>
        <w:tc>
          <w:tcPr>
            <w:tcW w:w="1560" w:type="dxa"/>
          </w:tcPr>
          <w:p w14:paraId="3FA56AC3" w14:textId="77777777" w:rsidR="00C5423C" w:rsidRPr="00E85715" w:rsidRDefault="00C5423C" w:rsidP="00010AE3"/>
        </w:tc>
        <w:tc>
          <w:tcPr>
            <w:tcW w:w="2409" w:type="dxa"/>
          </w:tcPr>
          <w:p w14:paraId="47FD8FBC" w14:textId="77777777" w:rsidR="00C5423C" w:rsidRPr="00E85715" w:rsidRDefault="00C5423C" w:rsidP="00010AE3"/>
        </w:tc>
        <w:tc>
          <w:tcPr>
            <w:tcW w:w="1418" w:type="dxa"/>
          </w:tcPr>
          <w:p w14:paraId="657FF16B" w14:textId="77777777" w:rsidR="00C5423C" w:rsidRPr="00E85715" w:rsidRDefault="00C5423C" w:rsidP="00010AE3"/>
        </w:tc>
        <w:tc>
          <w:tcPr>
            <w:tcW w:w="1052" w:type="dxa"/>
          </w:tcPr>
          <w:p w14:paraId="785D72B4" w14:textId="77777777" w:rsidR="00C5423C" w:rsidRPr="00E85715" w:rsidRDefault="00C5423C" w:rsidP="00010AE3"/>
        </w:tc>
        <w:tc>
          <w:tcPr>
            <w:tcW w:w="1505" w:type="dxa"/>
          </w:tcPr>
          <w:p w14:paraId="3406659E" w14:textId="77777777" w:rsidR="00C5423C" w:rsidRPr="00E85715" w:rsidRDefault="00C5423C" w:rsidP="00010AE3"/>
        </w:tc>
        <w:tc>
          <w:tcPr>
            <w:tcW w:w="1088" w:type="dxa"/>
          </w:tcPr>
          <w:p w14:paraId="74752C8C" w14:textId="77777777" w:rsidR="00C5423C" w:rsidRPr="00E85715" w:rsidRDefault="00C5423C" w:rsidP="00010AE3"/>
        </w:tc>
        <w:tc>
          <w:tcPr>
            <w:tcW w:w="2308" w:type="dxa"/>
          </w:tcPr>
          <w:p w14:paraId="4E3AE202" w14:textId="77777777" w:rsidR="00C5423C" w:rsidRPr="00E85715" w:rsidRDefault="00C5423C" w:rsidP="00010AE3"/>
        </w:tc>
        <w:tc>
          <w:tcPr>
            <w:tcW w:w="2694" w:type="dxa"/>
          </w:tcPr>
          <w:p w14:paraId="43FD36FA" w14:textId="77777777" w:rsidR="00C5423C" w:rsidRPr="00E85715" w:rsidRDefault="00C5423C" w:rsidP="00010AE3"/>
        </w:tc>
      </w:tr>
      <w:tr w:rsidR="00C5423C" w:rsidRPr="00E85715" w14:paraId="06E032B4" w14:textId="77777777" w:rsidTr="00010AE3">
        <w:trPr>
          <w:trHeight w:val="567"/>
        </w:trPr>
        <w:tc>
          <w:tcPr>
            <w:tcW w:w="562" w:type="dxa"/>
          </w:tcPr>
          <w:p w14:paraId="0E5159B8" w14:textId="77777777" w:rsidR="00C5423C" w:rsidRPr="00E85715" w:rsidRDefault="00C5423C" w:rsidP="00010AE3"/>
        </w:tc>
        <w:tc>
          <w:tcPr>
            <w:tcW w:w="1560" w:type="dxa"/>
          </w:tcPr>
          <w:p w14:paraId="61EBAC7A" w14:textId="77777777" w:rsidR="00C5423C" w:rsidRPr="00E85715" w:rsidRDefault="00C5423C" w:rsidP="00010AE3"/>
        </w:tc>
        <w:tc>
          <w:tcPr>
            <w:tcW w:w="2409" w:type="dxa"/>
          </w:tcPr>
          <w:p w14:paraId="2944ACD9" w14:textId="77777777" w:rsidR="00C5423C" w:rsidRPr="00E85715" w:rsidRDefault="00C5423C" w:rsidP="00010AE3"/>
        </w:tc>
        <w:tc>
          <w:tcPr>
            <w:tcW w:w="1418" w:type="dxa"/>
          </w:tcPr>
          <w:p w14:paraId="4AA7C338" w14:textId="77777777" w:rsidR="00C5423C" w:rsidRPr="00E85715" w:rsidRDefault="00C5423C" w:rsidP="00010AE3"/>
        </w:tc>
        <w:tc>
          <w:tcPr>
            <w:tcW w:w="1052" w:type="dxa"/>
          </w:tcPr>
          <w:p w14:paraId="20F912A3" w14:textId="77777777" w:rsidR="00C5423C" w:rsidRPr="00E85715" w:rsidRDefault="00C5423C" w:rsidP="00010AE3"/>
        </w:tc>
        <w:tc>
          <w:tcPr>
            <w:tcW w:w="1505" w:type="dxa"/>
          </w:tcPr>
          <w:p w14:paraId="0E4CC226" w14:textId="77777777" w:rsidR="00C5423C" w:rsidRPr="00E85715" w:rsidRDefault="00C5423C" w:rsidP="00010AE3"/>
        </w:tc>
        <w:tc>
          <w:tcPr>
            <w:tcW w:w="1088" w:type="dxa"/>
          </w:tcPr>
          <w:p w14:paraId="31C0D17F" w14:textId="77777777" w:rsidR="00C5423C" w:rsidRPr="00E85715" w:rsidRDefault="00C5423C" w:rsidP="00010AE3"/>
        </w:tc>
        <w:tc>
          <w:tcPr>
            <w:tcW w:w="2308" w:type="dxa"/>
          </w:tcPr>
          <w:p w14:paraId="4D31B6A0" w14:textId="77777777" w:rsidR="00C5423C" w:rsidRPr="00E85715" w:rsidRDefault="00C5423C" w:rsidP="00010AE3"/>
        </w:tc>
        <w:tc>
          <w:tcPr>
            <w:tcW w:w="2694" w:type="dxa"/>
          </w:tcPr>
          <w:p w14:paraId="0737E887" w14:textId="77777777" w:rsidR="00C5423C" w:rsidRPr="00E85715" w:rsidRDefault="00C5423C" w:rsidP="00010AE3"/>
        </w:tc>
      </w:tr>
      <w:tr w:rsidR="00C5423C" w:rsidRPr="00E85715" w14:paraId="25172B13" w14:textId="77777777" w:rsidTr="00010AE3">
        <w:trPr>
          <w:trHeight w:val="567"/>
        </w:trPr>
        <w:tc>
          <w:tcPr>
            <w:tcW w:w="562" w:type="dxa"/>
          </w:tcPr>
          <w:p w14:paraId="6205C495" w14:textId="77777777" w:rsidR="00C5423C" w:rsidRPr="00E85715" w:rsidRDefault="00C5423C" w:rsidP="00010AE3"/>
        </w:tc>
        <w:tc>
          <w:tcPr>
            <w:tcW w:w="1560" w:type="dxa"/>
          </w:tcPr>
          <w:p w14:paraId="125373E1" w14:textId="77777777" w:rsidR="00C5423C" w:rsidRPr="00E85715" w:rsidRDefault="00C5423C" w:rsidP="00010AE3"/>
        </w:tc>
        <w:tc>
          <w:tcPr>
            <w:tcW w:w="2409" w:type="dxa"/>
          </w:tcPr>
          <w:p w14:paraId="269139DC" w14:textId="77777777" w:rsidR="00C5423C" w:rsidRPr="00E85715" w:rsidRDefault="00C5423C" w:rsidP="00010AE3"/>
        </w:tc>
        <w:tc>
          <w:tcPr>
            <w:tcW w:w="1418" w:type="dxa"/>
          </w:tcPr>
          <w:p w14:paraId="2C656C76" w14:textId="77777777" w:rsidR="00C5423C" w:rsidRPr="00E85715" w:rsidRDefault="00C5423C" w:rsidP="00010AE3"/>
        </w:tc>
        <w:tc>
          <w:tcPr>
            <w:tcW w:w="1052" w:type="dxa"/>
          </w:tcPr>
          <w:p w14:paraId="49FEC5E8" w14:textId="77777777" w:rsidR="00C5423C" w:rsidRPr="00E85715" w:rsidRDefault="00C5423C" w:rsidP="00010AE3"/>
        </w:tc>
        <w:tc>
          <w:tcPr>
            <w:tcW w:w="1505" w:type="dxa"/>
          </w:tcPr>
          <w:p w14:paraId="4DFB235B" w14:textId="77777777" w:rsidR="00C5423C" w:rsidRPr="00E85715" w:rsidRDefault="00C5423C" w:rsidP="00010AE3"/>
        </w:tc>
        <w:tc>
          <w:tcPr>
            <w:tcW w:w="1088" w:type="dxa"/>
          </w:tcPr>
          <w:p w14:paraId="36883E3D" w14:textId="77777777" w:rsidR="00C5423C" w:rsidRPr="00E85715" w:rsidRDefault="00C5423C" w:rsidP="00010AE3"/>
        </w:tc>
        <w:tc>
          <w:tcPr>
            <w:tcW w:w="2308" w:type="dxa"/>
          </w:tcPr>
          <w:p w14:paraId="23C87E62" w14:textId="77777777" w:rsidR="00C5423C" w:rsidRPr="00E85715" w:rsidRDefault="00C5423C" w:rsidP="00010AE3"/>
        </w:tc>
        <w:tc>
          <w:tcPr>
            <w:tcW w:w="2694" w:type="dxa"/>
          </w:tcPr>
          <w:p w14:paraId="5DA52F5F" w14:textId="77777777" w:rsidR="00C5423C" w:rsidRPr="00E85715" w:rsidRDefault="00C5423C" w:rsidP="00010AE3"/>
        </w:tc>
      </w:tr>
      <w:tr w:rsidR="00C5423C" w:rsidRPr="00E85715" w14:paraId="7870ADE4" w14:textId="77777777" w:rsidTr="00010AE3">
        <w:trPr>
          <w:trHeight w:val="567"/>
        </w:trPr>
        <w:tc>
          <w:tcPr>
            <w:tcW w:w="562" w:type="dxa"/>
          </w:tcPr>
          <w:p w14:paraId="04DC5066" w14:textId="77777777" w:rsidR="00C5423C" w:rsidRPr="00E85715" w:rsidRDefault="00C5423C" w:rsidP="00010AE3"/>
        </w:tc>
        <w:tc>
          <w:tcPr>
            <w:tcW w:w="1560" w:type="dxa"/>
          </w:tcPr>
          <w:p w14:paraId="1304FA07" w14:textId="77777777" w:rsidR="00C5423C" w:rsidRPr="00E85715" w:rsidRDefault="00C5423C" w:rsidP="00010AE3"/>
        </w:tc>
        <w:tc>
          <w:tcPr>
            <w:tcW w:w="2409" w:type="dxa"/>
          </w:tcPr>
          <w:p w14:paraId="40F88F06" w14:textId="77777777" w:rsidR="00C5423C" w:rsidRPr="00E85715" w:rsidRDefault="00C5423C" w:rsidP="00010AE3"/>
        </w:tc>
        <w:tc>
          <w:tcPr>
            <w:tcW w:w="1418" w:type="dxa"/>
          </w:tcPr>
          <w:p w14:paraId="1A93A0AA" w14:textId="77777777" w:rsidR="00C5423C" w:rsidRPr="00E85715" w:rsidRDefault="00C5423C" w:rsidP="00010AE3"/>
        </w:tc>
        <w:tc>
          <w:tcPr>
            <w:tcW w:w="1052" w:type="dxa"/>
          </w:tcPr>
          <w:p w14:paraId="2C87582D" w14:textId="77777777" w:rsidR="00C5423C" w:rsidRPr="00E85715" w:rsidRDefault="00C5423C" w:rsidP="00010AE3"/>
        </w:tc>
        <w:tc>
          <w:tcPr>
            <w:tcW w:w="1505" w:type="dxa"/>
          </w:tcPr>
          <w:p w14:paraId="5F4E7596" w14:textId="77777777" w:rsidR="00C5423C" w:rsidRPr="00E85715" w:rsidRDefault="00C5423C" w:rsidP="00010AE3"/>
        </w:tc>
        <w:tc>
          <w:tcPr>
            <w:tcW w:w="1088" w:type="dxa"/>
          </w:tcPr>
          <w:p w14:paraId="6001E105" w14:textId="77777777" w:rsidR="00C5423C" w:rsidRPr="00E85715" w:rsidRDefault="00C5423C" w:rsidP="00010AE3"/>
        </w:tc>
        <w:tc>
          <w:tcPr>
            <w:tcW w:w="2308" w:type="dxa"/>
          </w:tcPr>
          <w:p w14:paraId="43225B60" w14:textId="77777777" w:rsidR="00C5423C" w:rsidRPr="00E85715" w:rsidRDefault="00C5423C" w:rsidP="00010AE3"/>
        </w:tc>
        <w:tc>
          <w:tcPr>
            <w:tcW w:w="2694" w:type="dxa"/>
          </w:tcPr>
          <w:p w14:paraId="1818548F" w14:textId="77777777" w:rsidR="00C5423C" w:rsidRPr="00E85715" w:rsidRDefault="00C5423C" w:rsidP="00010AE3"/>
        </w:tc>
      </w:tr>
      <w:tr w:rsidR="00C5423C" w:rsidRPr="00E85715" w14:paraId="399CCB09" w14:textId="77777777" w:rsidTr="00010AE3">
        <w:trPr>
          <w:trHeight w:val="567"/>
        </w:trPr>
        <w:tc>
          <w:tcPr>
            <w:tcW w:w="562" w:type="dxa"/>
          </w:tcPr>
          <w:p w14:paraId="15CBE9A9" w14:textId="77777777" w:rsidR="00C5423C" w:rsidRPr="00E85715" w:rsidRDefault="00C5423C" w:rsidP="00010AE3"/>
        </w:tc>
        <w:tc>
          <w:tcPr>
            <w:tcW w:w="1560" w:type="dxa"/>
          </w:tcPr>
          <w:p w14:paraId="4ACFA62D" w14:textId="77777777" w:rsidR="00C5423C" w:rsidRPr="00E85715" w:rsidRDefault="00C5423C" w:rsidP="00010AE3"/>
        </w:tc>
        <w:tc>
          <w:tcPr>
            <w:tcW w:w="2409" w:type="dxa"/>
          </w:tcPr>
          <w:p w14:paraId="1B26E584" w14:textId="77777777" w:rsidR="00C5423C" w:rsidRPr="00E85715" w:rsidRDefault="00C5423C" w:rsidP="00010AE3"/>
        </w:tc>
        <w:tc>
          <w:tcPr>
            <w:tcW w:w="1418" w:type="dxa"/>
          </w:tcPr>
          <w:p w14:paraId="3E3FB246" w14:textId="77777777" w:rsidR="00C5423C" w:rsidRPr="00E85715" w:rsidRDefault="00C5423C" w:rsidP="00010AE3"/>
        </w:tc>
        <w:tc>
          <w:tcPr>
            <w:tcW w:w="1052" w:type="dxa"/>
          </w:tcPr>
          <w:p w14:paraId="2CA6FF8C" w14:textId="77777777" w:rsidR="00C5423C" w:rsidRPr="00E85715" w:rsidRDefault="00C5423C" w:rsidP="00010AE3"/>
        </w:tc>
        <w:tc>
          <w:tcPr>
            <w:tcW w:w="1505" w:type="dxa"/>
          </w:tcPr>
          <w:p w14:paraId="1DA668B7" w14:textId="77777777" w:rsidR="00C5423C" w:rsidRPr="00E85715" w:rsidRDefault="00C5423C" w:rsidP="00010AE3"/>
        </w:tc>
        <w:tc>
          <w:tcPr>
            <w:tcW w:w="1088" w:type="dxa"/>
          </w:tcPr>
          <w:p w14:paraId="140BF991" w14:textId="77777777" w:rsidR="00C5423C" w:rsidRPr="00E85715" w:rsidRDefault="00C5423C" w:rsidP="00010AE3"/>
        </w:tc>
        <w:tc>
          <w:tcPr>
            <w:tcW w:w="2308" w:type="dxa"/>
          </w:tcPr>
          <w:p w14:paraId="2A71F549" w14:textId="77777777" w:rsidR="00C5423C" w:rsidRPr="00E85715" w:rsidRDefault="00C5423C" w:rsidP="00010AE3"/>
        </w:tc>
        <w:tc>
          <w:tcPr>
            <w:tcW w:w="2694" w:type="dxa"/>
          </w:tcPr>
          <w:p w14:paraId="70DBC18A" w14:textId="77777777" w:rsidR="00C5423C" w:rsidRPr="00E85715" w:rsidRDefault="00C5423C" w:rsidP="00010AE3"/>
        </w:tc>
      </w:tr>
      <w:tr w:rsidR="00C5423C" w:rsidRPr="00E85715" w14:paraId="528EBE9F" w14:textId="77777777" w:rsidTr="00010AE3">
        <w:trPr>
          <w:trHeight w:val="567"/>
        </w:trPr>
        <w:tc>
          <w:tcPr>
            <w:tcW w:w="562" w:type="dxa"/>
          </w:tcPr>
          <w:p w14:paraId="4F25F481" w14:textId="77777777" w:rsidR="00C5423C" w:rsidRPr="00E85715" w:rsidRDefault="00C5423C" w:rsidP="00010AE3"/>
        </w:tc>
        <w:tc>
          <w:tcPr>
            <w:tcW w:w="1560" w:type="dxa"/>
          </w:tcPr>
          <w:p w14:paraId="7E21E9B4" w14:textId="77777777" w:rsidR="00C5423C" w:rsidRPr="00E85715" w:rsidRDefault="00C5423C" w:rsidP="00010AE3"/>
        </w:tc>
        <w:tc>
          <w:tcPr>
            <w:tcW w:w="2409" w:type="dxa"/>
          </w:tcPr>
          <w:p w14:paraId="760F8D5B" w14:textId="77777777" w:rsidR="00C5423C" w:rsidRPr="00E85715" w:rsidRDefault="00C5423C" w:rsidP="00010AE3"/>
        </w:tc>
        <w:tc>
          <w:tcPr>
            <w:tcW w:w="1418" w:type="dxa"/>
          </w:tcPr>
          <w:p w14:paraId="4DAEDCB6" w14:textId="77777777" w:rsidR="00C5423C" w:rsidRPr="00E85715" w:rsidRDefault="00C5423C" w:rsidP="00010AE3"/>
        </w:tc>
        <w:tc>
          <w:tcPr>
            <w:tcW w:w="1052" w:type="dxa"/>
          </w:tcPr>
          <w:p w14:paraId="4856074F" w14:textId="77777777" w:rsidR="00C5423C" w:rsidRPr="00E85715" w:rsidRDefault="00C5423C" w:rsidP="00010AE3"/>
        </w:tc>
        <w:tc>
          <w:tcPr>
            <w:tcW w:w="1505" w:type="dxa"/>
          </w:tcPr>
          <w:p w14:paraId="27634FB2" w14:textId="77777777" w:rsidR="00C5423C" w:rsidRPr="00E85715" w:rsidRDefault="00C5423C" w:rsidP="00010AE3"/>
        </w:tc>
        <w:tc>
          <w:tcPr>
            <w:tcW w:w="1088" w:type="dxa"/>
          </w:tcPr>
          <w:p w14:paraId="27F52C05" w14:textId="77777777" w:rsidR="00C5423C" w:rsidRPr="00E85715" w:rsidRDefault="00C5423C" w:rsidP="00010AE3"/>
        </w:tc>
        <w:tc>
          <w:tcPr>
            <w:tcW w:w="2308" w:type="dxa"/>
          </w:tcPr>
          <w:p w14:paraId="03A672D1" w14:textId="77777777" w:rsidR="00C5423C" w:rsidRPr="00E85715" w:rsidRDefault="00C5423C" w:rsidP="00010AE3"/>
        </w:tc>
        <w:tc>
          <w:tcPr>
            <w:tcW w:w="2694" w:type="dxa"/>
          </w:tcPr>
          <w:p w14:paraId="238F7BD7" w14:textId="77777777" w:rsidR="00C5423C" w:rsidRPr="00E85715" w:rsidRDefault="00C5423C" w:rsidP="00010AE3"/>
        </w:tc>
      </w:tr>
    </w:tbl>
    <w:p w14:paraId="4933B998" w14:textId="77777777" w:rsidR="00C5423C" w:rsidRPr="00E85715" w:rsidRDefault="00C5423C" w:rsidP="00C5423C">
      <w:pPr>
        <w:jc w:val="center"/>
      </w:pPr>
    </w:p>
    <w:p w14:paraId="6063E245" w14:textId="77777777" w:rsidR="00C5423C" w:rsidRPr="00E85715" w:rsidRDefault="00C5423C" w:rsidP="00C5423C">
      <w:pPr>
        <w:jc w:val="center"/>
      </w:pPr>
      <w:r w:rsidRPr="00E85715">
        <w:t>______________________</w:t>
      </w:r>
    </w:p>
    <w:p w14:paraId="256AB65C" w14:textId="77777777" w:rsidR="00C5423C" w:rsidRPr="00CD3723" w:rsidRDefault="00C5423C" w:rsidP="00C5423C">
      <w:pPr>
        <w:rPr>
          <w:sz w:val="20"/>
        </w:rPr>
      </w:pPr>
    </w:p>
    <w:sectPr w:rsidR="00C5423C" w:rsidRPr="00CD3723" w:rsidSect="00C5423C">
      <w:type w:val="continuous"/>
      <w:pgSz w:w="16838" w:h="11906" w:orient="landscape" w:code="9"/>
      <w:pgMar w:top="1701" w:right="1134" w:bottom="567" w:left="1134" w:header="567" w:footer="567" w:gutter="0"/>
      <w:cols w:space="1296"/>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7A1D7" w14:textId="77777777" w:rsidR="005F1C61" w:rsidRDefault="005F1C61">
      <w:r>
        <w:separator/>
      </w:r>
    </w:p>
  </w:endnote>
  <w:endnote w:type="continuationSeparator" w:id="0">
    <w:p w14:paraId="0EF7B6DB" w14:textId="77777777" w:rsidR="005F1C61" w:rsidRDefault="005F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CC8E4" w14:textId="77777777" w:rsidR="0018014B" w:rsidRDefault="0018014B">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61B5F" w14:textId="70320638" w:rsidR="0018014B" w:rsidRDefault="0018014B" w:rsidP="00CD3723">
    <w:pPr>
      <w:tabs>
        <w:tab w:val="center" w:pos="4986"/>
        <w:tab w:val="right" w:pos="9972"/>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54258" w14:textId="77777777" w:rsidR="0018014B" w:rsidRDefault="0018014B">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CCC1A" w14:textId="77777777" w:rsidR="005F1C61" w:rsidRDefault="005F1C61">
      <w:r>
        <w:separator/>
      </w:r>
    </w:p>
  </w:footnote>
  <w:footnote w:type="continuationSeparator" w:id="0">
    <w:p w14:paraId="5C11A888" w14:textId="77777777" w:rsidR="005F1C61" w:rsidRDefault="005F1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6482E" w14:textId="77777777" w:rsidR="0018014B" w:rsidRDefault="0018014B">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7BE0C" w14:textId="77777777" w:rsidR="0018014B" w:rsidRDefault="0018014B">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C2D86" w14:textId="77777777" w:rsidR="0018014B" w:rsidRDefault="0018014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80182"/>
    <w:multiLevelType w:val="multilevel"/>
    <w:tmpl w:val="1298C06E"/>
    <w:lvl w:ilvl="0">
      <w:start w:val="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29696BFF"/>
    <w:multiLevelType w:val="hybridMultilevel"/>
    <w:tmpl w:val="9CA4B35E"/>
    <w:lvl w:ilvl="0" w:tplc="DB3660D8">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40792D"/>
    <w:multiLevelType w:val="hybridMultilevel"/>
    <w:tmpl w:val="55E46236"/>
    <w:lvl w:ilvl="0" w:tplc="54CA4598">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abstractNumId w:val="2"/>
  </w:num>
  <w:num w:numId="2">
    <w:abstractNumId w:val="0"/>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FB"/>
    <w:rsid w:val="00022901"/>
    <w:rsid w:val="00030116"/>
    <w:rsid w:val="00036EE3"/>
    <w:rsid w:val="00051DCC"/>
    <w:rsid w:val="00052F56"/>
    <w:rsid w:val="00061FAD"/>
    <w:rsid w:val="00065091"/>
    <w:rsid w:val="000719CC"/>
    <w:rsid w:val="00073C70"/>
    <w:rsid w:val="0007625B"/>
    <w:rsid w:val="00095516"/>
    <w:rsid w:val="000A36E3"/>
    <w:rsid w:val="000A3DE5"/>
    <w:rsid w:val="000A47F6"/>
    <w:rsid w:val="000A6880"/>
    <w:rsid w:val="000C2939"/>
    <w:rsid w:val="000D114C"/>
    <w:rsid w:val="000D15E2"/>
    <w:rsid w:val="000D28C0"/>
    <w:rsid w:val="000D6BD2"/>
    <w:rsid w:val="000F13D2"/>
    <w:rsid w:val="000F3902"/>
    <w:rsid w:val="000F7108"/>
    <w:rsid w:val="001161C8"/>
    <w:rsid w:val="00117B1F"/>
    <w:rsid w:val="00121D5D"/>
    <w:rsid w:val="00124691"/>
    <w:rsid w:val="00124D7D"/>
    <w:rsid w:val="00130C7B"/>
    <w:rsid w:val="00140D7D"/>
    <w:rsid w:val="001424C4"/>
    <w:rsid w:val="00142AED"/>
    <w:rsid w:val="00154A57"/>
    <w:rsid w:val="00155999"/>
    <w:rsid w:val="001564E2"/>
    <w:rsid w:val="001578FA"/>
    <w:rsid w:val="00165164"/>
    <w:rsid w:val="0018014B"/>
    <w:rsid w:val="001A2F51"/>
    <w:rsid w:val="001A34FB"/>
    <w:rsid w:val="001A6E67"/>
    <w:rsid w:val="001B68AC"/>
    <w:rsid w:val="001C1F92"/>
    <w:rsid w:val="001C22CA"/>
    <w:rsid w:val="001C34DB"/>
    <w:rsid w:val="001C47F1"/>
    <w:rsid w:val="001D06DB"/>
    <w:rsid w:val="001D16EC"/>
    <w:rsid w:val="001E62AA"/>
    <w:rsid w:val="001E6943"/>
    <w:rsid w:val="001F7969"/>
    <w:rsid w:val="00202339"/>
    <w:rsid w:val="0020310F"/>
    <w:rsid w:val="00204131"/>
    <w:rsid w:val="00204BEB"/>
    <w:rsid w:val="002058E3"/>
    <w:rsid w:val="00215210"/>
    <w:rsid w:val="002238E3"/>
    <w:rsid w:val="00236015"/>
    <w:rsid w:val="00262D8F"/>
    <w:rsid w:val="00265765"/>
    <w:rsid w:val="00277AFA"/>
    <w:rsid w:val="0028248B"/>
    <w:rsid w:val="00286B1D"/>
    <w:rsid w:val="002A45BB"/>
    <w:rsid w:val="002B0FE4"/>
    <w:rsid w:val="002B5C87"/>
    <w:rsid w:val="002C07A2"/>
    <w:rsid w:val="002C16AF"/>
    <w:rsid w:val="002C75DF"/>
    <w:rsid w:val="002D6132"/>
    <w:rsid w:val="002E04DC"/>
    <w:rsid w:val="002E0C28"/>
    <w:rsid w:val="002E2B44"/>
    <w:rsid w:val="002F4147"/>
    <w:rsid w:val="002F42D1"/>
    <w:rsid w:val="002F7106"/>
    <w:rsid w:val="00315BA8"/>
    <w:rsid w:val="003170F7"/>
    <w:rsid w:val="003202CD"/>
    <w:rsid w:val="00323301"/>
    <w:rsid w:val="00327809"/>
    <w:rsid w:val="0033478F"/>
    <w:rsid w:val="003427DD"/>
    <w:rsid w:val="00347B67"/>
    <w:rsid w:val="003541CE"/>
    <w:rsid w:val="003606AC"/>
    <w:rsid w:val="0036160A"/>
    <w:rsid w:val="00361F87"/>
    <w:rsid w:val="003662A2"/>
    <w:rsid w:val="00366820"/>
    <w:rsid w:val="003803D5"/>
    <w:rsid w:val="00390B9E"/>
    <w:rsid w:val="00392425"/>
    <w:rsid w:val="00395A8C"/>
    <w:rsid w:val="003B200B"/>
    <w:rsid w:val="003B38A8"/>
    <w:rsid w:val="003B4C88"/>
    <w:rsid w:val="003B6A26"/>
    <w:rsid w:val="003C25AD"/>
    <w:rsid w:val="003C3045"/>
    <w:rsid w:val="003C561E"/>
    <w:rsid w:val="003C776E"/>
    <w:rsid w:val="003D3AD2"/>
    <w:rsid w:val="003E0A7E"/>
    <w:rsid w:val="003E3D17"/>
    <w:rsid w:val="003E3DC7"/>
    <w:rsid w:val="00400BF0"/>
    <w:rsid w:val="00400E53"/>
    <w:rsid w:val="0041048C"/>
    <w:rsid w:val="00411891"/>
    <w:rsid w:val="00412695"/>
    <w:rsid w:val="00414798"/>
    <w:rsid w:val="00441A0E"/>
    <w:rsid w:val="00441B2D"/>
    <w:rsid w:val="004524F0"/>
    <w:rsid w:val="004577C0"/>
    <w:rsid w:val="00461B92"/>
    <w:rsid w:val="004664DF"/>
    <w:rsid w:val="0048105B"/>
    <w:rsid w:val="00484E55"/>
    <w:rsid w:val="00485732"/>
    <w:rsid w:val="0048790F"/>
    <w:rsid w:val="004A0F67"/>
    <w:rsid w:val="004A2A48"/>
    <w:rsid w:val="004C5512"/>
    <w:rsid w:val="004C5D67"/>
    <w:rsid w:val="004D6A65"/>
    <w:rsid w:val="004E067D"/>
    <w:rsid w:val="004E2982"/>
    <w:rsid w:val="004E353D"/>
    <w:rsid w:val="004E4E60"/>
    <w:rsid w:val="004E65D4"/>
    <w:rsid w:val="004F52CA"/>
    <w:rsid w:val="005015D1"/>
    <w:rsid w:val="0051073C"/>
    <w:rsid w:val="00510F64"/>
    <w:rsid w:val="0051597B"/>
    <w:rsid w:val="00517F6A"/>
    <w:rsid w:val="00524EDE"/>
    <w:rsid w:val="00534807"/>
    <w:rsid w:val="0054469A"/>
    <w:rsid w:val="00546304"/>
    <w:rsid w:val="00551106"/>
    <w:rsid w:val="0055135E"/>
    <w:rsid w:val="00557342"/>
    <w:rsid w:val="00562A54"/>
    <w:rsid w:val="005650C4"/>
    <w:rsid w:val="00584434"/>
    <w:rsid w:val="0058512B"/>
    <w:rsid w:val="0059684B"/>
    <w:rsid w:val="005B6BD3"/>
    <w:rsid w:val="005C3F86"/>
    <w:rsid w:val="005D28DE"/>
    <w:rsid w:val="005D30FA"/>
    <w:rsid w:val="005D3E2E"/>
    <w:rsid w:val="005D7396"/>
    <w:rsid w:val="005E141A"/>
    <w:rsid w:val="005E32FB"/>
    <w:rsid w:val="005F1555"/>
    <w:rsid w:val="005F1C61"/>
    <w:rsid w:val="005F3512"/>
    <w:rsid w:val="0061424B"/>
    <w:rsid w:val="0062116F"/>
    <w:rsid w:val="00623427"/>
    <w:rsid w:val="00654D56"/>
    <w:rsid w:val="006564A0"/>
    <w:rsid w:val="00670183"/>
    <w:rsid w:val="00674B5E"/>
    <w:rsid w:val="006767E1"/>
    <w:rsid w:val="006808E2"/>
    <w:rsid w:val="006A5392"/>
    <w:rsid w:val="006B4D41"/>
    <w:rsid w:val="006B51FF"/>
    <w:rsid w:val="006B7658"/>
    <w:rsid w:val="006C0C84"/>
    <w:rsid w:val="006C229E"/>
    <w:rsid w:val="006D56F3"/>
    <w:rsid w:val="006D68C3"/>
    <w:rsid w:val="006E5C14"/>
    <w:rsid w:val="006F12B3"/>
    <w:rsid w:val="007047FF"/>
    <w:rsid w:val="00705791"/>
    <w:rsid w:val="007072CE"/>
    <w:rsid w:val="0071179B"/>
    <w:rsid w:val="00724128"/>
    <w:rsid w:val="007550EF"/>
    <w:rsid w:val="00770871"/>
    <w:rsid w:val="0078259B"/>
    <w:rsid w:val="0079564B"/>
    <w:rsid w:val="00795EC3"/>
    <w:rsid w:val="007A0118"/>
    <w:rsid w:val="007A3990"/>
    <w:rsid w:val="007B2D90"/>
    <w:rsid w:val="007C1A54"/>
    <w:rsid w:val="007C48FA"/>
    <w:rsid w:val="007C569E"/>
    <w:rsid w:val="007E7994"/>
    <w:rsid w:val="007F3385"/>
    <w:rsid w:val="007F766F"/>
    <w:rsid w:val="0080099C"/>
    <w:rsid w:val="00800CA6"/>
    <w:rsid w:val="00807624"/>
    <w:rsid w:val="00812643"/>
    <w:rsid w:val="00812CC3"/>
    <w:rsid w:val="008152A3"/>
    <w:rsid w:val="00816544"/>
    <w:rsid w:val="00817D97"/>
    <w:rsid w:val="0083784D"/>
    <w:rsid w:val="00837D12"/>
    <w:rsid w:val="008474F6"/>
    <w:rsid w:val="00857C1A"/>
    <w:rsid w:val="00861B14"/>
    <w:rsid w:val="008803EF"/>
    <w:rsid w:val="0088049A"/>
    <w:rsid w:val="0088163D"/>
    <w:rsid w:val="00885224"/>
    <w:rsid w:val="008857F1"/>
    <w:rsid w:val="00887F8D"/>
    <w:rsid w:val="00891363"/>
    <w:rsid w:val="008A0329"/>
    <w:rsid w:val="008A62CE"/>
    <w:rsid w:val="008C1278"/>
    <w:rsid w:val="008C67EE"/>
    <w:rsid w:val="008D147D"/>
    <w:rsid w:val="008D6BA3"/>
    <w:rsid w:val="008D6D75"/>
    <w:rsid w:val="008E36D6"/>
    <w:rsid w:val="008E643C"/>
    <w:rsid w:val="008E6595"/>
    <w:rsid w:val="0090101C"/>
    <w:rsid w:val="009016B2"/>
    <w:rsid w:val="00901F38"/>
    <w:rsid w:val="0090385A"/>
    <w:rsid w:val="00921C3F"/>
    <w:rsid w:val="00924F5D"/>
    <w:rsid w:val="00944E5F"/>
    <w:rsid w:val="009455E5"/>
    <w:rsid w:val="00961262"/>
    <w:rsid w:val="009649F9"/>
    <w:rsid w:val="00965B76"/>
    <w:rsid w:val="009670D1"/>
    <w:rsid w:val="00970DC1"/>
    <w:rsid w:val="009774F8"/>
    <w:rsid w:val="00977D04"/>
    <w:rsid w:val="00996E47"/>
    <w:rsid w:val="00997B67"/>
    <w:rsid w:val="009A5356"/>
    <w:rsid w:val="009B04BB"/>
    <w:rsid w:val="009B3438"/>
    <w:rsid w:val="009B3452"/>
    <w:rsid w:val="009B35B8"/>
    <w:rsid w:val="009B4AF1"/>
    <w:rsid w:val="009C215F"/>
    <w:rsid w:val="009C2C9F"/>
    <w:rsid w:val="009C6360"/>
    <w:rsid w:val="009D022D"/>
    <w:rsid w:val="009D369A"/>
    <w:rsid w:val="009E354B"/>
    <w:rsid w:val="009F7953"/>
    <w:rsid w:val="00A01E3A"/>
    <w:rsid w:val="00A03007"/>
    <w:rsid w:val="00A03E19"/>
    <w:rsid w:val="00A05A26"/>
    <w:rsid w:val="00A16732"/>
    <w:rsid w:val="00A2339F"/>
    <w:rsid w:val="00A258D6"/>
    <w:rsid w:val="00A33474"/>
    <w:rsid w:val="00A52761"/>
    <w:rsid w:val="00A56E59"/>
    <w:rsid w:val="00A63A7A"/>
    <w:rsid w:val="00A63BF3"/>
    <w:rsid w:val="00A9005C"/>
    <w:rsid w:val="00A97D03"/>
    <w:rsid w:val="00AA3908"/>
    <w:rsid w:val="00AA3ABF"/>
    <w:rsid w:val="00AB102C"/>
    <w:rsid w:val="00AB426E"/>
    <w:rsid w:val="00AB5687"/>
    <w:rsid w:val="00AB7727"/>
    <w:rsid w:val="00AC04D8"/>
    <w:rsid w:val="00AC2090"/>
    <w:rsid w:val="00AC20E6"/>
    <w:rsid w:val="00AC4C04"/>
    <w:rsid w:val="00AC5760"/>
    <w:rsid w:val="00AE114F"/>
    <w:rsid w:val="00B013A1"/>
    <w:rsid w:val="00B02307"/>
    <w:rsid w:val="00B05DF2"/>
    <w:rsid w:val="00B140D2"/>
    <w:rsid w:val="00B221AA"/>
    <w:rsid w:val="00B30C81"/>
    <w:rsid w:val="00B33A31"/>
    <w:rsid w:val="00B349E6"/>
    <w:rsid w:val="00B4167C"/>
    <w:rsid w:val="00B42408"/>
    <w:rsid w:val="00B43F3C"/>
    <w:rsid w:val="00B47F8D"/>
    <w:rsid w:val="00B52DBE"/>
    <w:rsid w:val="00B63439"/>
    <w:rsid w:val="00B640DC"/>
    <w:rsid w:val="00B725BA"/>
    <w:rsid w:val="00B809AB"/>
    <w:rsid w:val="00B847C8"/>
    <w:rsid w:val="00B8600D"/>
    <w:rsid w:val="00BA1E04"/>
    <w:rsid w:val="00BC1B5B"/>
    <w:rsid w:val="00BE57C6"/>
    <w:rsid w:val="00BF36E7"/>
    <w:rsid w:val="00C00372"/>
    <w:rsid w:val="00C10F4F"/>
    <w:rsid w:val="00C14CA0"/>
    <w:rsid w:val="00C15FFF"/>
    <w:rsid w:val="00C16305"/>
    <w:rsid w:val="00C23E07"/>
    <w:rsid w:val="00C240C6"/>
    <w:rsid w:val="00C27BB2"/>
    <w:rsid w:val="00C35766"/>
    <w:rsid w:val="00C35C53"/>
    <w:rsid w:val="00C433D2"/>
    <w:rsid w:val="00C45FB1"/>
    <w:rsid w:val="00C5423C"/>
    <w:rsid w:val="00C63974"/>
    <w:rsid w:val="00C674FB"/>
    <w:rsid w:val="00C731F0"/>
    <w:rsid w:val="00C81939"/>
    <w:rsid w:val="00C93A6B"/>
    <w:rsid w:val="00CA1360"/>
    <w:rsid w:val="00CB4D16"/>
    <w:rsid w:val="00CB51B3"/>
    <w:rsid w:val="00CB7DE5"/>
    <w:rsid w:val="00CC33B2"/>
    <w:rsid w:val="00CD3723"/>
    <w:rsid w:val="00CD6DFE"/>
    <w:rsid w:val="00CD72E7"/>
    <w:rsid w:val="00CD7BD4"/>
    <w:rsid w:val="00CE3AC6"/>
    <w:rsid w:val="00CF0999"/>
    <w:rsid w:val="00CF47FA"/>
    <w:rsid w:val="00CF4D12"/>
    <w:rsid w:val="00CF55E0"/>
    <w:rsid w:val="00D00083"/>
    <w:rsid w:val="00D0127B"/>
    <w:rsid w:val="00D03DB1"/>
    <w:rsid w:val="00D069CC"/>
    <w:rsid w:val="00D22682"/>
    <w:rsid w:val="00D338A6"/>
    <w:rsid w:val="00D34742"/>
    <w:rsid w:val="00D469B5"/>
    <w:rsid w:val="00D56E20"/>
    <w:rsid w:val="00D57302"/>
    <w:rsid w:val="00D631F9"/>
    <w:rsid w:val="00D64B4A"/>
    <w:rsid w:val="00D66A5E"/>
    <w:rsid w:val="00D6759F"/>
    <w:rsid w:val="00D67736"/>
    <w:rsid w:val="00D7015F"/>
    <w:rsid w:val="00D77008"/>
    <w:rsid w:val="00D80741"/>
    <w:rsid w:val="00D84DD7"/>
    <w:rsid w:val="00D87A64"/>
    <w:rsid w:val="00D915BF"/>
    <w:rsid w:val="00D92BCD"/>
    <w:rsid w:val="00DA3191"/>
    <w:rsid w:val="00DA45AD"/>
    <w:rsid w:val="00DA76BB"/>
    <w:rsid w:val="00DB0503"/>
    <w:rsid w:val="00DB4F72"/>
    <w:rsid w:val="00DB5374"/>
    <w:rsid w:val="00DC316D"/>
    <w:rsid w:val="00DE178E"/>
    <w:rsid w:val="00DE29F1"/>
    <w:rsid w:val="00DE35C7"/>
    <w:rsid w:val="00DE4F88"/>
    <w:rsid w:val="00DE693E"/>
    <w:rsid w:val="00DF31F4"/>
    <w:rsid w:val="00DF3E52"/>
    <w:rsid w:val="00DF608E"/>
    <w:rsid w:val="00DF7F50"/>
    <w:rsid w:val="00E0569B"/>
    <w:rsid w:val="00E06418"/>
    <w:rsid w:val="00E20071"/>
    <w:rsid w:val="00E3147A"/>
    <w:rsid w:val="00E33F1B"/>
    <w:rsid w:val="00E36385"/>
    <w:rsid w:val="00E366C2"/>
    <w:rsid w:val="00E41E40"/>
    <w:rsid w:val="00E44DA2"/>
    <w:rsid w:val="00E54DE9"/>
    <w:rsid w:val="00E5793F"/>
    <w:rsid w:val="00E640A0"/>
    <w:rsid w:val="00E654A0"/>
    <w:rsid w:val="00E86893"/>
    <w:rsid w:val="00E910D6"/>
    <w:rsid w:val="00E94F9F"/>
    <w:rsid w:val="00EA2D23"/>
    <w:rsid w:val="00EA3191"/>
    <w:rsid w:val="00EA4540"/>
    <w:rsid w:val="00EA5D7B"/>
    <w:rsid w:val="00EB576F"/>
    <w:rsid w:val="00ED0217"/>
    <w:rsid w:val="00EE1074"/>
    <w:rsid w:val="00EE47DA"/>
    <w:rsid w:val="00EE60D9"/>
    <w:rsid w:val="00EE7973"/>
    <w:rsid w:val="00EF53F2"/>
    <w:rsid w:val="00EF57B6"/>
    <w:rsid w:val="00EF66B1"/>
    <w:rsid w:val="00F000D9"/>
    <w:rsid w:val="00F0235B"/>
    <w:rsid w:val="00F1292D"/>
    <w:rsid w:val="00F2065E"/>
    <w:rsid w:val="00F2178E"/>
    <w:rsid w:val="00F26DFF"/>
    <w:rsid w:val="00F3660F"/>
    <w:rsid w:val="00F37EF2"/>
    <w:rsid w:val="00F4113F"/>
    <w:rsid w:val="00F4202E"/>
    <w:rsid w:val="00F441C6"/>
    <w:rsid w:val="00F45A6E"/>
    <w:rsid w:val="00F463B4"/>
    <w:rsid w:val="00F92478"/>
    <w:rsid w:val="00F96D7C"/>
    <w:rsid w:val="00FB579A"/>
    <w:rsid w:val="00FC408F"/>
    <w:rsid w:val="00FD2E6F"/>
    <w:rsid w:val="00FD71C9"/>
    <w:rsid w:val="00FE01E7"/>
    <w:rsid w:val="00FE38E5"/>
    <w:rsid w:val="00FF4C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B0FB2D"/>
  <w15:docId w15:val="{B90112E3-65B3-494C-A494-D8BD7F46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D71C9"/>
    <w:rPr>
      <w:sz w:val="24"/>
      <w:lang w:eastAsia="en-US"/>
    </w:rPr>
  </w:style>
  <w:style w:type="paragraph" w:styleId="Antrat1">
    <w:name w:val="heading 1"/>
    <w:basedOn w:val="prastasis"/>
    <w:next w:val="prastasis"/>
    <w:qFormat/>
    <w:rsid w:val="00FD71C9"/>
    <w:pPr>
      <w:keepNext/>
      <w:jc w:val="center"/>
      <w:outlineLvl w:val="0"/>
    </w:pPr>
    <w:rPr>
      <w:b/>
      <w:bCs/>
    </w:rPr>
  </w:style>
  <w:style w:type="paragraph" w:styleId="Antrat2">
    <w:name w:val="heading 2"/>
    <w:basedOn w:val="prastasis"/>
    <w:next w:val="prastasis"/>
    <w:link w:val="Antrat2Diagrama"/>
    <w:qFormat/>
    <w:rsid w:val="00FD71C9"/>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FD71C9"/>
    <w:pPr>
      <w:tabs>
        <w:tab w:val="center" w:pos="4153"/>
        <w:tab w:val="right" w:pos="8306"/>
      </w:tabs>
    </w:pPr>
  </w:style>
  <w:style w:type="paragraph" w:styleId="Porat">
    <w:name w:val="footer"/>
    <w:basedOn w:val="prastasis"/>
    <w:rsid w:val="00FD71C9"/>
    <w:pPr>
      <w:tabs>
        <w:tab w:val="center" w:pos="4153"/>
        <w:tab w:val="right" w:pos="8306"/>
      </w:tabs>
    </w:pPr>
  </w:style>
  <w:style w:type="paragraph" w:styleId="Sraopastraipa">
    <w:name w:val="List Paragraph"/>
    <w:basedOn w:val="prastasis"/>
    <w:uiPriority w:val="34"/>
    <w:qFormat/>
    <w:rsid w:val="008C1278"/>
    <w:pPr>
      <w:ind w:left="720"/>
      <w:contextualSpacing/>
    </w:pPr>
  </w:style>
  <w:style w:type="paragraph" w:styleId="Debesliotekstas">
    <w:name w:val="Balloon Text"/>
    <w:basedOn w:val="prastasis"/>
    <w:link w:val="DebesliotekstasDiagrama"/>
    <w:uiPriority w:val="99"/>
    <w:semiHidden/>
    <w:unhideWhenUsed/>
    <w:rsid w:val="008C127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C1278"/>
    <w:rPr>
      <w:rFonts w:ascii="Tahoma" w:hAnsi="Tahoma" w:cs="Tahoma"/>
      <w:sz w:val="16"/>
      <w:szCs w:val="16"/>
      <w:lang w:eastAsia="en-US"/>
    </w:rPr>
  </w:style>
  <w:style w:type="paragraph" w:styleId="Pagrindinistekstas">
    <w:name w:val="Body Text"/>
    <w:basedOn w:val="prastasis"/>
    <w:link w:val="PagrindinistekstasDiagrama"/>
    <w:rsid w:val="00F92478"/>
    <w:pPr>
      <w:jc w:val="both"/>
    </w:pPr>
    <w:rPr>
      <w:rFonts w:ascii="TimesLT" w:hAnsi="TimesLT"/>
    </w:rPr>
  </w:style>
  <w:style w:type="character" w:customStyle="1" w:styleId="PagrindinistekstasDiagrama">
    <w:name w:val="Pagrindinis tekstas Diagrama"/>
    <w:basedOn w:val="Numatytasispastraiposriftas"/>
    <w:link w:val="Pagrindinistekstas"/>
    <w:rsid w:val="00F92478"/>
    <w:rPr>
      <w:rFonts w:ascii="TimesLT" w:hAnsi="TimesLT"/>
      <w:sz w:val="24"/>
      <w:lang w:eastAsia="en-US"/>
    </w:rPr>
  </w:style>
  <w:style w:type="character" w:styleId="Hipersaitas">
    <w:name w:val="Hyperlink"/>
    <w:uiPriority w:val="99"/>
    <w:unhideWhenUsed/>
    <w:rsid w:val="000719CC"/>
    <w:rPr>
      <w:color w:val="0563C1"/>
      <w:u w:val="single"/>
    </w:rPr>
  </w:style>
  <w:style w:type="character" w:customStyle="1" w:styleId="Antrat2Diagrama">
    <w:name w:val="Antraštė 2 Diagrama"/>
    <w:link w:val="Antrat2"/>
    <w:rsid w:val="00DF31F4"/>
    <w:rPr>
      <w:b/>
      <w:bCs/>
      <w:sz w:val="24"/>
      <w:lang w:eastAsia="en-US"/>
    </w:rPr>
  </w:style>
  <w:style w:type="paragraph" w:customStyle="1" w:styleId="Sraopastraipa1">
    <w:name w:val="Sąrašo pastraipa1"/>
    <w:basedOn w:val="prastasis"/>
    <w:qFormat/>
    <w:rsid w:val="00C5423C"/>
    <w:pPr>
      <w:spacing w:line="360" w:lineRule="auto"/>
      <w:ind w:left="720"/>
      <w:contextualSpacing/>
    </w:pPr>
    <w:rPr>
      <w:rFonts w:eastAsia="Calibri"/>
      <w:szCs w:val="22"/>
    </w:rPr>
  </w:style>
  <w:style w:type="paragraph" w:customStyle="1" w:styleId="Pagrindinistekstas1">
    <w:name w:val="Pagrindinis tekstas1"/>
    <w:rsid w:val="00C5423C"/>
    <w:pPr>
      <w:snapToGrid w:val="0"/>
      <w:ind w:firstLine="312"/>
      <w:jc w:val="both"/>
    </w:pPr>
    <w:rPr>
      <w:rFonts w:ascii="TimesLT" w:hAnsi="Times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147550">
      <w:bodyDiv w:val="1"/>
      <w:marLeft w:val="0"/>
      <w:marRight w:val="0"/>
      <w:marTop w:val="0"/>
      <w:marBottom w:val="0"/>
      <w:divBdr>
        <w:top w:val="none" w:sz="0" w:space="0" w:color="auto"/>
        <w:left w:val="none" w:sz="0" w:space="0" w:color="auto"/>
        <w:bottom w:val="none" w:sz="0" w:space="0" w:color="auto"/>
        <w:right w:val="none" w:sz="0" w:space="0" w:color="auto"/>
      </w:divBdr>
    </w:div>
    <w:div w:id="166836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I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65B81-E354-4F37-95A2-78313A1A5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1</TotalTime>
  <Pages>9</Pages>
  <Words>10092</Words>
  <Characters>5754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Druskininku savivaldybe</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Mulskienė</dc:creator>
  <cp:lastModifiedBy>Naudotojas</cp:lastModifiedBy>
  <cp:revision>2</cp:revision>
  <cp:lastPrinted>2024-12-10T07:11:00Z</cp:lastPrinted>
  <dcterms:created xsi:type="dcterms:W3CDTF">2026-10-28T08:43:00Z</dcterms:created>
  <dcterms:modified xsi:type="dcterms:W3CDTF">2026-10-28T08:43:00Z</dcterms:modified>
</cp:coreProperties>
</file>